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5"/>
        <w:gridCol w:w="160"/>
        <w:gridCol w:w="76"/>
        <w:gridCol w:w="1527"/>
        <w:gridCol w:w="1080"/>
        <w:gridCol w:w="1652"/>
        <w:gridCol w:w="35"/>
        <w:gridCol w:w="2811"/>
        <w:gridCol w:w="1439"/>
        <w:gridCol w:w="50"/>
      </w:tblGrid>
      <w:tr w:rsidR="007212EC" w:rsidRPr="007212EC" w14:paraId="253C9AEE" w14:textId="77777777" w:rsidTr="5224718C">
        <w:trPr>
          <w:trHeight w:val="20"/>
        </w:trPr>
        <w:tc>
          <w:tcPr>
            <w:tcW w:w="13003" w:type="dxa"/>
            <w:gridSpan w:val="11"/>
            <w:tcBorders>
              <w:top w:val="thickThinSmallGap" w:sz="24" w:space="0" w:color="auto"/>
              <w:left w:val="nil"/>
              <w:bottom w:val="nil"/>
              <w:right w:val="nil"/>
            </w:tcBorders>
            <w:vAlign w:val="center"/>
          </w:tcPr>
          <w:p w14:paraId="0E8BD37A" w14:textId="77777777" w:rsidR="0032737D" w:rsidRPr="007212EC" w:rsidRDefault="0032737D" w:rsidP="00F66772">
            <w:pPr>
              <w:pStyle w:val="NoSpacing"/>
            </w:pPr>
          </w:p>
        </w:tc>
      </w:tr>
      <w:tr w:rsidR="007212EC" w:rsidRPr="007212EC" w14:paraId="1EC30AB1"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21106B5D" w14:textId="2C72FCF4" w:rsidR="0032737D" w:rsidRPr="00F7629D" w:rsidRDefault="00664A0E" w:rsidP="00F7629D">
            <w:pPr>
              <w:pStyle w:val="MastheadCopy"/>
            </w:pPr>
            <w:sdt>
              <w:sdtPr>
                <w:id w:val="1397555580"/>
                <w:placeholder>
                  <w:docPart w:val="6D56B20676994B97B26339A47AD9BB66"/>
                </w:placeholder>
                <w15:appearance w15:val="hidden"/>
              </w:sdtPr>
              <w:sdtEndPr/>
              <w:sdtContent>
                <w:r w:rsidR="005778CA">
                  <w:t>Wednesday, February 9</w:t>
                </w:r>
                <w:r w:rsidR="005778CA" w:rsidRPr="005778CA">
                  <w:rPr>
                    <w:vertAlign w:val="superscript"/>
                  </w:rPr>
                  <w:t>th</w:t>
                </w:r>
                <w:r w:rsidR="005778CA">
                  <w:t xml:space="preserve"> 2022</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p w14:paraId="0DF38C88" w14:textId="3C800BC2" w:rsidR="0032737D" w:rsidRPr="007212EC" w:rsidRDefault="00664A0E" w:rsidP="00F66772">
            <w:pPr>
              <w:pStyle w:val="MastheadTItle"/>
            </w:pPr>
            <w:sdt>
              <w:sdtPr>
                <w:id w:val="-275951187"/>
                <w:placeholder>
                  <w:docPart w:val="A78BF27FC1234798B4F1FC891976F281"/>
                </w:placeholder>
                <w15:appearance w15:val="hidden"/>
              </w:sdtPr>
              <w:sdtEndPr/>
              <w:sdtContent>
                <w:r w:rsidR="005778CA">
                  <w:t>Ostomy News</w:t>
                </w:r>
              </w:sdtContent>
            </w:sdt>
          </w:p>
          <w:p w14:paraId="5362E44B" w14:textId="77777777" w:rsidR="0032737D" w:rsidRPr="007212EC" w:rsidRDefault="00664A0E" w:rsidP="00B767C0">
            <w:pPr>
              <w:pStyle w:val="MastheadSubtitle"/>
              <w:rPr>
                <w:color w:val="000000" w:themeColor="text1"/>
                <w:sz w:val="52"/>
                <w:szCs w:val="52"/>
              </w:rPr>
            </w:pPr>
            <w:sdt>
              <w:sdtPr>
                <w:rPr>
                  <w:color w:val="000000" w:themeColor="text1"/>
                  <w:sz w:val="52"/>
                  <w:szCs w:val="52"/>
                </w:rPr>
                <w:id w:val="-227377777"/>
                <w:placeholder>
                  <w:docPart w:val="817F185FB15A4C3F97870885113A92B5"/>
                </w:placeholder>
                <w:showingPlcHdr/>
                <w15:appearance w15:val="hidden"/>
              </w:sdtPr>
              <w:sdtEndPr/>
              <w:sdtContent>
                <w:r w:rsidR="00F7629D" w:rsidRPr="00F7629D">
                  <w:t>Latest news and bulletin updates</w:t>
                </w:r>
              </w:sdtContent>
            </w:sdt>
            <w:r w:rsidR="00F7629D">
              <w:rPr>
                <w:color w:val="000000" w:themeColor="text1"/>
                <w:sz w:val="52"/>
                <w:szCs w:val="52"/>
              </w:rPr>
              <w:t xml:space="preserve"> </w:t>
            </w:r>
          </w:p>
        </w:tc>
        <w:tc>
          <w:tcPr>
            <w:tcW w:w="1440" w:type="dxa"/>
            <w:tcBorders>
              <w:top w:val="nil"/>
              <w:left w:val="single" w:sz="4" w:space="0" w:color="auto"/>
              <w:bottom w:val="nil"/>
              <w:right w:val="nil"/>
            </w:tcBorders>
            <w:vAlign w:val="center"/>
          </w:tcPr>
          <w:p w14:paraId="13DCF581" w14:textId="4EF6A948" w:rsidR="0032737D" w:rsidRPr="00F7629D" w:rsidRDefault="00664A0E" w:rsidP="00F7629D">
            <w:pPr>
              <w:pStyle w:val="MastheadCopy"/>
            </w:pPr>
            <w:sdt>
              <w:sdtPr>
                <w:id w:val="-1731841055"/>
                <w:placeholder>
                  <w:docPart w:val="570DABCD37834394AD3E661109524175"/>
                </w:placeholder>
                <w15:appearance w15:val="hidden"/>
              </w:sdtPr>
              <w:sdtEndPr/>
              <w:sdtContent>
                <w:r w:rsidR="005778CA">
                  <w:t>Issue #3</w:t>
                </w:r>
              </w:sdtContent>
            </w:sdt>
            <w:r w:rsidR="00F7629D" w:rsidRPr="00F7629D">
              <w:t xml:space="preserve"> </w:t>
            </w:r>
          </w:p>
        </w:tc>
      </w:tr>
      <w:tr w:rsidR="007212EC" w:rsidRPr="007212EC" w14:paraId="66B88F36" w14:textId="77777777" w:rsidTr="5224718C">
        <w:trPr>
          <w:trHeight w:val="144"/>
        </w:trPr>
        <w:tc>
          <w:tcPr>
            <w:tcW w:w="13003" w:type="dxa"/>
            <w:gridSpan w:val="11"/>
            <w:tcBorders>
              <w:top w:val="nil"/>
              <w:left w:val="nil"/>
              <w:bottom w:val="thinThickSmallGap" w:sz="24" w:space="0" w:color="auto"/>
              <w:right w:val="nil"/>
            </w:tcBorders>
            <w:vAlign w:val="center"/>
          </w:tcPr>
          <w:p w14:paraId="3B7DDDF3" w14:textId="77777777" w:rsidR="0032737D" w:rsidRPr="007212EC" w:rsidRDefault="0032737D" w:rsidP="00F66772">
            <w:pPr>
              <w:pStyle w:val="NoSpacing"/>
            </w:pPr>
          </w:p>
        </w:tc>
      </w:tr>
      <w:tr w:rsidR="007212EC" w:rsidRPr="007212EC" w14:paraId="2C00145E" w14:textId="77777777" w:rsidTr="5224718C">
        <w:trPr>
          <w:trHeight w:val="180"/>
        </w:trPr>
        <w:tc>
          <w:tcPr>
            <w:tcW w:w="13003" w:type="dxa"/>
            <w:gridSpan w:val="11"/>
            <w:tcBorders>
              <w:top w:val="thinThickSmallGap" w:sz="24" w:space="0" w:color="auto"/>
              <w:left w:val="nil"/>
              <w:bottom w:val="nil"/>
              <w:right w:val="nil"/>
            </w:tcBorders>
            <w:vAlign w:val="center"/>
          </w:tcPr>
          <w:p w14:paraId="515B05F3" w14:textId="7A19A9A1" w:rsidR="006B52E6" w:rsidRPr="007212EC" w:rsidRDefault="006B52E6" w:rsidP="00F66772">
            <w:pPr>
              <w:pStyle w:val="NoSpacing"/>
            </w:pPr>
          </w:p>
        </w:tc>
      </w:tr>
      <w:tr w:rsidR="005F4830" w:rsidRPr="007212EC" w14:paraId="7685800B" w14:textId="77777777" w:rsidTr="000821C8">
        <w:trPr>
          <w:trHeight w:val="5508"/>
        </w:trPr>
        <w:tc>
          <w:tcPr>
            <w:tcW w:w="4174" w:type="dxa"/>
            <w:gridSpan w:val="2"/>
            <w:vMerge w:val="restart"/>
            <w:tcBorders>
              <w:top w:val="nil"/>
              <w:left w:val="nil"/>
              <w:bottom w:val="nil"/>
              <w:right w:val="nil"/>
            </w:tcBorders>
          </w:tcPr>
          <w:p w14:paraId="1A1A32DE" w14:textId="5C101A44" w:rsidR="005F4830" w:rsidRPr="00F7629D" w:rsidRDefault="00664A0E" w:rsidP="00F7629D">
            <w:pPr>
              <w:pStyle w:val="SmallAuthorName"/>
            </w:pPr>
            <w:sdt>
              <w:sdtPr>
                <w:id w:val="-1820263601"/>
                <w:placeholder>
                  <w:docPart w:val="5E11BD1DBD7B4490AC8BE0A5A1C478C7"/>
                </w:placeholder>
                <w15:appearance w15:val="hidden"/>
              </w:sdtPr>
              <w:sdtEndPr/>
              <w:sdtContent>
                <w:r w:rsidR="00AD246E">
                  <w:t>Wound Ostomy Continence Nursing Department</w:t>
                </w:r>
              </w:sdtContent>
            </w:sdt>
            <w:r w:rsidR="005F4830" w:rsidRPr="00F7629D">
              <w:t xml:space="preserve"> </w:t>
            </w:r>
          </w:p>
          <w:p w14:paraId="7A1E2485" w14:textId="77777777" w:rsidR="005F4830" w:rsidRPr="005F2B1B" w:rsidRDefault="005F4830" w:rsidP="009010EB">
            <w:pPr>
              <w:pStyle w:val="SmallAuthorName"/>
              <w:spacing w:line="276" w:lineRule="auto"/>
              <w:rPr>
                <w:color w:val="000000" w:themeColor="text1"/>
                <w:sz w:val="12"/>
                <w:szCs w:val="12"/>
              </w:rPr>
            </w:pPr>
          </w:p>
          <w:p w14:paraId="716BF328" w14:textId="3806BDFD" w:rsidR="005F4830" w:rsidRPr="00F7629D" w:rsidRDefault="00664A0E" w:rsidP="00F66772">
            <w:pPr>
              <w:pStyle w:val="SmallArticleTitle"/>
              <w:pBdr>
                <w:bottom w:val="single" w:sz="6" w:space="1" w:color="auto"/>
              </w:pBdr>
            </w:pPr>
            <w:sdt>
              <w:sdtPr>
                <w:id w:val="1640530040"/>
                <w:placeholder>
                  <w:docPart w:val="B7707E54067C4BE0BDEBEA8C19DAE5CD"/>
                </w:placeholder>
                <w15:appearance w15:val="hidden"/>
              </w:sdtPr>
              <w:sdtEndPr/>
              <w:sdtContent>
                <w:r w:rsidR="00AD246E">
                  <w:t>Updates and Changes</w:t>
                </w:r>
              </w:sdtContent>
            </w:sdt>
            <w:r w:rsidR="005F4830" w:rsidRPr="00F7629D">
              <w:t xml:space="preserve"> </w:t>
            </w:r>
          </w:p>
          <w:p w14:paraId="222B26A8" w14:textId="77777777" w:rsidR="00AD246E" w:rsidRDefault="00AD246E" w:rsidP="00F66772">
            <w:pPr>
              <w:pStyle w:val="NoSpacing"/>
            </w:pPr>
          </w:p>
          <w:sdt>
            <w:sdtPr>
              <w:id w:val="-1203937974"/>
              <w:placeholder>
                <w:docPart w:val="68AF543491C24059A466283BD62E5524"/>
              </w:placeholder>
              <w15:appearance w15:val="hidden"/>
            </w:sdtPr>
            <w:sdtEndPr/>
            <w:sdtContent>
              <w:p w14:paraId="0F88C051" w14:textId="4FF14F3C" w:rsidR="00413949" w:rsidRPr="00413949" w:rsidRDefault="00413949" w:rsidP="00413949">
                <w:pPr>
                  <w:pStyle w:val="ListParagraph"/>
                  <w:numPr>
                    <w:ilvl w:val="0"/>
                    <w:numId w:val="1"/>
                  </w:numPr>
                  <w:rPr>
                    <w:b/>
                    <w:bCs/>
                    <w:color w:val="000000" w:themeColor="text1"/>
                  </w:rPr>
                </w:pPr>
                <w:r w:rsidRPr="00413949">
                  <w:rPr>
                    <w:b/>
                    <w:bCs/>
                  </w:rPr>
                  <w:t>Say Hello to Our Team</w:t>
                </w:r>
                <w:r>
                  <w:rPr>
                    <w:b/>
                    <w:bCs/>
                  </w:rPr>
                  <w:t>.  We are Here to Help!</w:t>
                </w:r>
              </w:p>
              <w:p w14:paraId="20FEC622" w14:textId="77777777" w:rsidR="00413949" w:rsidRDefault="00413949" w:rsidP="00413949">
                <w:pPr>
                  <w:pStyle w:val="ListParagraph"/>
                  <w:rPr>
                    <w:color w:val="000000" w:themeColor="text1"/>
                  </w:rPr>
                </w:pPr>
                <w:r>
                  <w:rPr>
                    <w:noProof/>
                  </w:rPr>
                  <w:drawing>
                    <wp:inline distT="0" distB="0" distL="0" distR="0" wp14:anchorId="14BEF466" wp14:editId="7CB2B01D">
                      <wp:extent cx="1638300" cy="1228725"/>
                      <wp:effectExtent l="0" t="0" r="0" b="9525"/>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38535" cy="1228901"/>
                              </a:xfrm>
                              <a:prstGeom prst="rect">
                                <a:avLst/>
                              </a:prstGeom>
                            </pic:spPr>
                          </pic:pic>
                        </a:graphicData>
                      </a:graphic>
                    </wp:inline>
                  </w:drawing>
                </w:r>
              </w:p>
              <w:p w14:paraId="6B707E2D" w14:textId="77777777" w:rsidR="00413949" w:rsidRDefault="00413949" w:rsidP="00413949">
                <w:pPr>
                  <w:pStyle w:val="ListParagraph"/>
                  <w:rPr>
                    <w:color w:val="000000" w:themeColor="text1"/>
                  </w:rPr>
                </w:pPr>
                <w:r>
                  <w:rPr>
                    <w:color w:val="000000" w:themeColor="text1"/>
                  </w:rPr>
                  <w:t xml:space="preserve">   </w:t>
                </w:r>
                <w:r>
                  <w:rPr>
                    <w:noProof/>
                  </w:rPr>
                  <w:drawing>
                    <wp:inline distT="0" distB="0" distL="0" distR="0" wp14:anchorId="546A9D9B" wp14:editId="192D2BB0">
                      <wp:extent cx="1514475" cy="1278731"/>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27529" cy="1289753"/>
                              </a:xfrm>
                              <a:prstGeom prst="rect">
                                <a:avLst/>
                              </a:prstGeom>
                            </pic:spPr>
                          </pic:pic>
                        </a:graphicData>
                      </a:graphic>
                    </wp:inline>
                  </w:drawing>
                </w:r>
              </w:p>
              <w:p w14:paraId="50B0E044" w14:textId="77777777" w:rsidR="00413949" w:rsidRDefault="00413949" w:rsidP="00413949">
                <w:pPr>
                  <w:pStyle w:val="ListParagraph"/>
                  <w:rPr>
                    <w:color w:val="000000" w:themeColor="text1"/>
                  </w:rPr>
                </w:pPr>
                <w:r>
                  <w:rPr>
                    <w:color w:val="000000" w:themeColor="text1"/>
                  </w:rPr>
                  <w:t xml:space="preserve">   </w:t>
                </w:r>
                <w:r>
                  <w:rPr>
                    <w:noProof/>
                    <w:color w:val="000000" w:themeColor="text1"/>
                  </w:rPr>
                  <w:drawing>
                    <wp:inline distT="0" distB="0" distL="0" distR="0" wp14:anchorId="64C768EE" wp14:editId="5111603B">
                      <wp:extent cx="1514475" cy="1200491"/>
                      <wp:effectExtent l="0" t="0" r="0" b="0"/>
                      <wp:docPr id="23" name="Picture 2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38333" cy="1219402"/>
                              </a:xfrm>
                              <a:prstGeom prst="rect">
                                <a:avLst/>
                              </a:prstGeom>
                            </pic:spPr>
                          </pic:pic>
                        </a:graphicData>
                      </a:graphic>
                    </wp:inline>
                  </w:drawing>
                </w:r>
              </w:p>
              <w:p w14:paraId="4B7DD6EC" w14:textId="77777777" w:rsidR="00413949" w:rsidRDefault="00413949" w:rsidP="00413949">
                <w:pPr>
                  <w:pStyle w:val="ListParagraph"/>
                </w:pPr>
                <w:r>
                  <w:rPr>
                    <w:color w:val="000000" w:themeColor="text1"/>
                  </w:rPr>
                  <w:t xml:space="preserve">  </w:t>
                </w:r>
                <w:r>
                  <w:rPr>
                    <w:noProof/>
                  </w:rPr>
                  <w:drawing>
                    <wp:inline distT="0" distB="0" distL="0" distR="0" wp14:anchorId="3F5B7D1D" wp14:editId="33DB9F32">
                      <wp:extent cx="1628775" cy="1390650"/>
                      <wp:effectExtent l="0" t="0" r="9525" b="0"/>
                      <wp:docPr id="24" name="Picture 24"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person, screensho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55908" cy="1413816"/>
                              </a:xfrm>
                              <a:prstGeom prst="rect">
                                <a:avLst/>
                              </a:prstGeom>
                            </pic:spPr>
                          </pic:pic>
                        </a:graphicData>
                      </a:graphic>
                    </wp:inline>
                  </w:drawing>
                </w:r>
              </w:p>
            </w:sdtContent>
          </w:sdt>
          <w:p w14:paraId="6F47568B" w14:textId="77777777" w:rsidR="00FA33D8" w:rsidRPr="00FA33D8" w:rsidRDefault="00FA33D8" w:rsidP="00FA33D8">
            <w:pPr>
              <w:pStyle w:val="PhotoCaption"/>
              <w:rPr>
                <w:b/>
                <w:bCs/>
                <w:color w:val="000000" w:themeColor="text1"/>
                <w:sz w:val="24"/>
                <w:szCs w:val="24"/>
                <w:u w:val="single"/>
              </w:rPr>
            </w:pPr>
            <w:r w:rsidRPr="00FA33D8">
              <w:rPr>
                <w:b/>
                <w:bCs/>
                <w:color w:val="000000" w:themeColor="text1"/>
                <w:sz w:val="24"/>
                <w:szCs w:val="24"/>
                <w:u w:val="single"/>
              </w:rPr>
              <w:t>Support Group Advertising:</w:t>
            </w:r>
          </w:p>
          <w:p w14:paraId="1707FBC3" w14:textId="77777777" w:rsidR="00413949" w:rsidRDefault="00FA33D8" w:rsidP="00FA33D8">
            <w:pPr>
              <w:pStyle w:val="ListParagraph"/>
              <w:ind w:left="0"/>
              <w:rPr>
                <w:color w:val="000000" w:themeColor="text1"/>
                <w:szCs w:val="24"/>
              </w:rPr>
            </w:pPr>
            <w:r>
              <w:rPr>
                <w:color w:val="000000" w:themeColor="text1"/>
                <w:szCs w:val="24"/>
              </w:rPr>
              <w:t>Support Group Flyers distributed to each Clinic, Cafeteria Billboard, and Ground Floor Electronic Billboard for patient and caregiver reference.</w:t>
            </w:r>
          </w:p>
          <w:p w14:paraId="719E1C35" w14:textId="77777777" w:rsidR="00FA33D8" w:rsidRDefault="00FA33D8" w:rsidP="00FA33D8">
            <w:pPr>
              <w:pStyle w:val="ListParagraph"/>
              <w:ind w:left="0"/>
              <w:rPr>
                <w:color w:val="000000" w:themeColor="text1"/>
                <w:szCs w:val="24"/>
              </w:rPr>
            </w:pPr>
          </w:p>
          <w:p w14:paraId="279B03C8" w14:textId="77777777" w:rsidR="00FA33D8" w:rsidRDefault="00FA33D8" w:rsidP="00FA33D8">
            <w:pPr>
              <w:pStyle w:val="ListParagraph"/>
              <w:ind w:left="0"/>
            </w:pPr>
            <w:r>
              <w:rPr>
                <w:b/>
                <w:bCs/>
                <w:u w:val="single"/>
              </w:rPr>
              <w:t>Attendance:</w:t>
            </w:r>
          </w:p>
          <w:p w14:paraId="7271F7B7" w14:textId="5E62C261" w:rsidR="00FA33D8" w:rsidRPr="00FA33D8" w:rsidRDefault="00FA33D8" w:rsidP="00FA33D8">
            <w:pPr>
              <w:pStyle w:val="ListParagraph"/>
              <w:ind w:left="0"/>
            </w:pPr>
            <w:r>
              <w:t>Don’t forget to sign in!</w:t>
            </w:r>
          </w:p>
        </w:tc>
        <w:tc>
          <w:tcPr>
            <w:tcW w:w="236" w:type="dxa"/>
            <w:gridSpan w:val="2"/>
            <w:tcBorders>
              <w:top w:val="nil"/>
              <w:left w:val="nil"/>
              <w:bottom w:val="nil"/>
              <w:right w:val="nil"/>
            </w:tcBorders>
            <w:vAlign w:val="center"/>
          </w:tcPr>
          <w:p w14:paraId="19391A0C" w14:textId="1914F829" w:rsidR="005F4830" w:rsidRPr="007212EC" w:rsidRDefault="001C6BC8" w:rsidP="00457BCB">
            <w:pPr>
              <w:jc w:val="center"/>
              <w:rPr>
                <w:color w:val="000000" w:themeColor="text1"/>
              </w:rPr>
            </w:pPr>
            <w:r>
              <w:rPr>
                <w:noProof/>
              </w:rPr>
              <w:drawing>
                <wp:inline distT="0" distB="0" distL="0" distR="0" wp14:anchorId="5480FAC9" wp14:editId="7321CC34">
                  <wp:extent cx="2943636" cy="4477375"/>
                  <wp:effectExtent l="0" t="0" r="9525" b="0"/>
                  <wp:docPr id="5" name="Picture 5" descr="A picture containing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ontain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943636" cy="4477375"/>
                          </a:xfrm>
                          <a:prstGeom prst="rect">
                            <a:avLst/>
                          </a:prstGeom>
                        </pic:spPr>
                      </pic:pic>
                    </a:graphicData>
                  </a:graphic>
                </wp:inline>
              </w:drawing>
            </w:r>
          </w:p>
        </w:tc>
        <w:tc>
          <w:tcPr>
            <w:tcW w:w="8593" w:type="dxa"/>
            <w:gridSpan w:val="7"/>
            <w:tcBorders>
              <w:top w:val="nil"/>
              <w:left w:val="nil"/>
              <w:bottom w:val="nil"/>
              <w:right w:val="nil"/>
            </w:tcBorders>
          </w:tcPr>
          <w:p w14:paraId="3EA90DDC" w14:textId="357856B2" w:rsidR="005F4830" w:rsidRPr="007212EC" w:rsidRDefault="00504870" w:rsidP="005F4830">
            <w:pPr>
              <w:pStyle w:val="NoSpacing"/>
              <w:rPr>
                <w:rFonts w:asciiTheme="majorHAnsi" w:hAnsiTheme="majorHAnsi"/>
                <w:color w:val="000000" w:themeColor="text1"/>
                <w:sz w:val="36"/>
                <w:szCs w:val="36"/>
              </w:rPr>
            </w:pPr>
            <w:r>
              <w:rPr>
                <w:noProof/>
              </w:rPr>
              <mc:AlternateContent>
                <mc:Choice Requires="wps">
                  <w:drawing>
                    <wp:anchor distT="45720" distB="45720" distL="114300" distR="114300" simplePos="0" relativeHeight="251659264" behindDoc="0" locked="0" layoutInCell="1" allowOverlap="1" wp14:anchorId="1EAD91AD" wp14:editId="5F968E8E">
                      <wp:simplePos x="0" y="0"/>
                      <wp:positionH relativeFrom="column">
                        <wp:posOffset>114300</wp:posOffset>
                      </wp:positionH>
                      <wp:positionV relativeFrom="paragraph">
                        <wp:posOffset>4194810</wp:posOffset>
                      </wp:positionV>
                      <wp:extent cx="5000625" cy="1404620"/>
                      <wp:effectExtent l="0" t="0" r="28575"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404620"/>
                              </a:xfrm>
                              <a:prstGeom prst="rect">
                                <a:avLst/>
                              </a:prstGeom>
                              <a:solidFill>
                                <a:srgbClr val="FFFFFF"/>
                              </a:solidFill>
                              <a:ln w="9525">
                                <a:solidFill>
                                  <a:srgbClr val="000000"/>
                                </a:solidFill>
                                <a:miter lim="800000"/>
                                <a:headEnd/>
                                <a:tailEnd/>
                              </a:ln>
                            </wps:spPr>
                            <wps:txbx>
                              <w:txbxContent>
                                <w:p w14:paraId="13891E09" w14:textId="34ABAB9C" w:rsidR="00504870" w:rsidRPr="00506367" w:rsidRDefault="00504870" w:rsidP="00504870">
                                  <w:pPr>
                                    <w:jc w:val="center"/>
                                    <w:rPr>
                                      <w:b/>
                                      <w:bCs/>
                                      <w:color w:val="7030A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367">
                                    <w:rPr>
                                      <w:b/>
                                      <w:bCs/>
                                      <w:color w:val="7030A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Discussion Question of the 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AD91AD" id="_x0000_t202" coordsize="21600,21600" o:spt="202" path="m,l,21600r21600,l21600,xe">
                      <v:stroke joinstyle="miter"/>
                      <v:path gradientshapeok="t" o:connecttype="rect"/>
                    </v:shapetype>
                    <v:shape id="Text Box 2" o:spid="_x0000_s1026" type="#_x0000_t202" style="position:absolute;margin-left:9pt;margin-top:330.3pt;width:393.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">
                      <v:textbox style="mso-fit-shape-to-text:t">
                        <w:txbxContent>
                          <w:p w14:paraId="13891E09" w14:textId="34ABAB9C" w:rsidR="00504870" w:rsidRPr="00506367" w:rsidRDefault="00504870" w:rsidP="00504870">
                            <w:pPr>
                              <w:jc w:val="center"/>
                              <w:rPr>
                                <w:b/>
                                <w:bCs/>
                                <w:color w:val="7030A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6367">
                              <w:rPr>
                                <w:b/>
                                <w:bCs/>
                                <w:color w:val="7030A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Discussion Question of the Day</w:t>
                            </w:r>
                          </w:p>
                        </w:txbxContent>
                      </v:textbox>
                      <w10:wrap type="square"/>
                    </v:shape>
                  </w:pict>
                </mc:Fallback>
              </mc:AlternateContent>
            </w:r>
            <w:r w:rsidR="001C6BC8">
              <w:rPr>
                <w:noProof/>
              </w:rPr>
              <w:drawing>
                <wp:inline distT="0" distB="0" distL="0" distR="0" wp14:anchorId="213FB30C" wp14:editId="00289F1B">
                  <wp:extent cx="5248275" cy="4038600"/>
                  <wp:effectExtent l="0" t="0" r="9525"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260391" cy="4047923"/>
                          </a:xfrm>
                          <a:prstGeom prst="rect">
                            <a:avLst/>
                          </a:prstGeom>
                        </pic:spPr>
                      </pic:pic>
                    </a:graphicData>
                  </a:graphic>
                </wp:inline>
              </w:drawing>
            </w:r>
          </w:p>
        </w:tc>
      </w:tr>
      <w:tr w:rsidR="00413949" w:rsidRPr="007212EC" w14:paraId="261B14B8" w14:textId="77777777" w:rsidTr="000821C8">
        <w:trPr>
          <w:trHeight w:val="5508"/>
        </w:trPr>
        <w:tc>
          <w:tcPr>
            <w:tcW w:w="4174" w:type="dxa"/>
            <w:gridSpan w:val="2"/>
            <w:vMerge/>
            <w:tcBorders>
              <w:top w:val="nil"/>
              <w:left w:val="nil"/>
              <w:bottom w:val="nil"/>
              <w:right w:val="nil"/>
            </w:tcBorders>
          </w:tcPr>
          <w:p w14:paraId="3A207E08" w14:textId="77777777" w:rsidR="00413949" w:rsidRDefault="00413949" w:rsidP="00F7629D">
            <w:pPr>
              <w:pStyle w:val="SmallAuthorName"/>
            </w:pPr>
          </w:p>
        </w:tc>
        <w:tc>
          <w:tcPr>
            <w:tcW w:w="236" w:type="dxa"/>
            <w:gridSpan w:val="2"/>
            <w:tcBorders>
              <w:top w:val="nil"/>
              <w:left w:val="nil"/>
              <w:bottom w:val="nil"/>
              <w:right w:val="nil"/>
            </w:tcBorders>
            <w:vAlign w:val="center"/>
          </w:tcPr>
          <w:p w14:paraId="0B8FBAD9" w14:textId="77777777" w:rsidR="00413949" w:rsidRDefault="00413949" w:rsidP="00457BCB">
            <w:pPr>
              <w:jc w:val="center"/>
              <w:rPr>
                <w:noProof/>
              </w:rPr>
            </w:pPr>
          </w:p>
        </w:tc>
        <w:tc>
          <w:tcPr>
            <w:tcW w:w="8593" w:type="dxa"/>
            <w:gridSpan w:val="7"/>
            <w:tcBorders>
              <w:top w:val="nil"/>
              <w:left w:val="nil"/>
              <w:bottom w:val="nil"/>
              <w:right w:val="nil"/>
            </w:tcBorders>
          </w:tcPr>
          <w:p w14:paraId="6784751C" w14:textId="77777777" w:rsidR="006C249D" w:rsidRDefault="00506367" w:rsidP="005F4830">
            <w:pPr>
              <w:pStyle w:val="NoSpacing"/>
            </w:pPr>
            <w:r>
              <w:t xml:space="preserve">   Although not recognized by Webster as a legitimate word in the dictionary, have you heard of the term “Stomaversary”?  </w:t>
            </w:r>
          </w:p>
          <w:p w14:paraId="4358C7A6" w14:textId="3611C0F5" w:rsidR="00413949" w:rsidRDefault="00506367" w:rsidP="006C249D">
            <w:pPr>
              <w:pStyle w:val="NoSpacing"/>
              <w:numPr>
                <w:ilvl w:val="0"/>
                <w:numId w:val="4"/>
              </w:numPr>
            </w:pPr>
            <w:r>
              <w:t xml:space="preserve">How have you </w:t>
            </w:r>
            <w:r w:rsidR="006C249D">
              <w:t xml:space="preserve">celebrated your accomplishments with your stoma?  </w:t>
            </w:r>
          </w:p>
          <w:p w14:paraId="622457BC" w14:textId="3CB44D5E" w:rsidR="006C249D" w:rsidRDefault="006C249D" w:rsidP="006C249D">
            <w:pPr>
              <w:pStyle w:val="NoSpacing"/>
              <w:numPr>
                <w:ilvl w:val="0"/>
                <w:numId w:val="4"/>
              </w:numPr>
            </w:pPr>
            <w:r>
              <w:t>What supportive services, if any, did you wish you had within your first year of ostomy creation?</w:t>
            </w:r>
          </w:p>
          <w:p w14:paraId="6C08D98D" w14:textId="419830AE" w:rsidR="006C249D" w:rsidRDefault="00D00C6E" w:rsidP="006C249D">
            <w:pPr>
              <w:pStyle w:val="NoSpacing"/>
              <w:numPr>
                <w:ilvl w:val="0"/>
                <w:numId w:val="4"/>
              </w:numPr>
            </w:pPr>
            <w:r>
              <w:t>What were your expectations of your stoma prior to your surgery?  Did your experience with your stoma deviate?</w:t>
            </w:r>
          </w:p>
          <w:p w14:paraId="069048E6" w14:textId="3BD9549D" w:rsidR="00D00C6E" w:rsidRDefault="00D00C6E" w:rsidP="006C249D">
            <w:pPr>
              <w:pStyle w:val="NoSpacing"/>
              <w:numPr>
                <w:ilvl w:val="0"/>
                <w:numId w:val="4"/>
              </w:numPr>
            </w:pPr>
            <w:r>
              <w:t>How did you feel about your pre-operative teaching visit with your Ostomy Nurse?</w:t>
            </w:r>
          </w:p>
          <w:p w14:paraId="1B8FDAE9" w14:textId="1B8EA417" w:rsidR="00D00C6E" w:rsidRDefault="00D00C6E" w:rsidP="006C249D">
            <w:pPr>
              <w:pStyle w:val="NoSpacing"/>
              <w:numPr>
                <w:ilvl w:val="0"/>
                <w:numId w:val="4"/>
              </w:numPr>
            </w:pPr>
            <w:r>
              <w:t>What activities have you successfully resumed now having healed from your ostomy creation?</w:t>
            </w:r>
          </w:p>
          <w:p w14:paraId="7330AE92" w14:textId="77777777" w:rsidR="006C249D" w:rsidRDefault="006C249D" w:rsidP="005F4830">
            <w:pPr>
              <w:pStyle w:val="NoSpacing"/>
            </w:pPr>
          </w:p>
          <w:p w14:paraId="23FFC451" w14:textId="6FEAD27E" w:rsidR="006C249D" w:rsidRDefault="006C249D" w:rsidP="005F4830">
            <w:pPr>
              <w:pStyle w:val="NoSpacing"/>
            </w:pPr>
            <w:r>
              <w:rPr>
                <w:noProof/>
              </w:rPr>
              <w:drawing>
                <wp:inline distT="0" distB="0" distL="0" distR="0" wp14:anchorId="1E9A277B" wp14:editId="65ED91F5">
                  <wp:extent cx="5067300" cy="5514974"/>
                  <wp:effectExtent l="0" t="0" r="0"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087272" cy="5536710"/>
                          </a:xfrm>
                          <a:prstGeom prst="rect">
                            <a:avLst/>
                          </a:prstGeom>
                        </pic:spPr>
                      </pic:pic>
                    </a:graphicData>
                  </a:graphic>
                </wp:inline>
              </w:drawing>
            </w:r>
          </w:p>
        </w:tc>
      </w:tr>
      <w:tr w:rsidR="00413949" w:rsidRPr="007212EC" w14:paraId="1A1EF176" w14:textId="77777777" w:rsidTr="000821C8">
        <w:trPr>
          <w:trHeight w:val="5508"/>
        </w:trPr>
        <w:tc>
          <w:tcPr>
            <w:tcW w:w="4174" w:type="dxa"/>
            <w:gridSpan w:val="2"/>
            <w:vMerge/>
            <w:tcBorders>
              <w:top w:val="nil"/>
              <w:left w:val="nil"/>
              <w:bottom w:val="nil"/>
              <w:right w:val="nil"/>
            </w:tcBorders>
          </w:tcPr>
          <w:p w14:paraId="086E094E" w14:textId="77777777" w:rsidR="00413949" w:rsidRDefault="00413949" w:rsidP="00F7629D">
            <w:pPr>
              <w:pStyle w:val="SmallAuthorName"/>
            </w:pPr>
          </w:p>
        </w:tc>
        <w:tc>
          <w:tcPr>
            <w:tcW w:w="236" w:type="dxa"/>
            <w:gridSpan w:val="2"/>
            <w:tcBorders>
              <w:top w:val="nil"/>
              <w:left w:val="nil"/>
              <w:bottom w:val="nil"/>
              <w:right w:val="nil"/>
            </w:tcBorders>
            <w:vAlign w:val="center"/>
          </w:tcPr>
          <w:p w14:paraId="0067B448" w14:textId="77777777" w:rsidR="00413949" w:rsidRDefault="00413949" w:rsidP="00457BCB">
            <w:pPr>
              <w:jc w:val="center"/>
              <w:rPr>
                <w:noProof/>
              </w:rPr>
            </w:pPr>
          </w:p>
        </w:tc>
        <w:tc>
          <w:tcPr>
            <w:tcW w:w="8593" w:type="dxa"/>
            <w:gridSpan w:val="7"/>
            <w:tcBorders>
              <w:top w:val="nil"/>
              <w:left w:val="nil"/>
              <w:bottom w:val="nil"/>
              <w:right w:val="nil"/>
            </w:tcBorders>
          </w:tcPr>
          <w:p w14:paraId="257BD173" w14:textId="77777777" w:rsidR="00413949" w:rsidRDefault="00413949" w:rsidP="005F4830">
            <w:pPr>
              <w:pStyle w:val="NoSpacing"/>
            </w:pPr>
          </w:p>
        </w:tc>
      </w:tr>
      <w:tr w:rsidR="00413949" w:rsidRPr="007212EC" w14:paraId="7946B123" w14:textId="77777777" w:rsidTr="000821C8">
        <w:trPr>
          <w:trHeight w:val="5508"/>
        </w:trPr>
        <w:tc>
          <w:tcPr>
            <w:tcW w:w="4174" w:type="dxa"/>
            <w:gridSpan w:val="2"/>
            <w:vMerge/>
            <w:tcBorders>
              <w:top w:val="nil"/>
              <w:left w:val="nil"/>
              <w:bottom w:val="nil"/>
              <w:right w:val="nil"/>
            </w:tcBorders>
          </w:tcPr>
          <w:p w14:paraId="62D8F2C0" w14:textId="77777777" w:rsidR="00413949" w:rsidRDefault="00413949" w:rsidP="00F7629D">
            <w:pPr>
              <w:pStyle w:val="SmallAuthorName"/>
            </w:pPr>
          </w:p>
        </w:tc>
        <w:tc>
          <w:tcPr>
            <w:tcW w:w="236" w:type="dxa"/>
            <w:gridSpan w:val="2"/>
            <w:tcBorders>
              <w:top w:val="nil"/>
              <w:left w:val="nil"/>
              <w:bottom w:val="nil"/>
              <w:right w:val="nil"/>
            </w:tcBorders>
            <w:vAlign w:val="center"/>
          </w:tcPr>
          <w:p w14:paraId="37E594C1" w14:textId="77777777" w:rsidR="00413949" w:rsidRDefault="00413949" w:rsidP="00457BCB">
            <w:pPr>
              <w:jc w:val="center"/>
              <w:rPr>
                <w:noProof/>
              </w:rPr>
            </w:pPr>
          </w:p>
        </w:tc>
        <w:tc>
          <w:tcPr>
            <w:tcW w:w="8593" w:type="dxa"/>
            <w:gridSpan w:val="7"/>
            <w:tcBorders>
              <w:top w:val="nil"/>
              <w:left w:val="nil"/>
              <w:bottom w:val="nil"/>
              <w:right w:val="nil"/>
            </w:tcBorders>
          </w:tcPr>
          <w:p w14:paraId="7D888441" w14:textId="77777777" w:rsidR="00413949" w:rsidRDefault="00413949" w:rsidP="005F4830">
            <w:pPr>
              <w:pStyle w:val="NoSpacing"/>
            </w:pPr>
          </w:p>
        </w:tc>
      </w:tr>
      <w:tr w:rsidR="005F4830" w:rsidRPr="007212EC" w14:paraId="5A8008E4" w14:textId="77777777" w:rsidTr="000821C8">
        <w:trPr>
          <w:trHeight w:val="728"/>
        </w:trPr>
        <w:tc>
          <w:tcPr>
            <w:tcW w:w="4174" w:type="dxa"/>
            <w:gridSpan w:val="2"/>
            <w:vMerge/>
            <w:tcBorders>
              <w:top w:val="nil"/>
              <w:left w:val="nil"/>
              <w:bottom w:val="nil"/>
              <w:right w:val="nil"/>
            </w:tcBorders>
          </w:tcPr>
          <w:p w14:paraId="7A8E1F01"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394850B1"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264C5C5C" w14:textId="41DB40EB" w:rsidR="005F4830" w:rsidRPr="00F963ED" w:rsidRDefault="005F4830" w:rsidP="00F963ED">
            <w:pPr>
              <w:pStyle w:val="PhotoCaption"/>
            </w:pPr>
          </w:p>
        </w:tc>
      </w:tr>
      <w:tr w:rsidR="005F4830" w:rsidRPr="007212EC" w14:paraId="39E798C0" w14:textId="77777777" w:rsidTr="000821C8">
        <w:trPr>
          <w:trHeight w:val="1709"/>
        </w:trPr>
        <w:tc>
          <w:tcPr>
            <w:tcW w:w="4174" w:type="dxa"/>
            <w:gridSpan w:val="2"/>
            <w:vMerge/>
            <w:tcBorders>
              <w:top w:val="nil"/>
              <w:left w:val="nil"/>
              <w:bottom w:val="nil"/>
              <w:right w:val="nil"/>
            </w:tcBorders>
          </w:tcPr>
          <w:p w14:paraId="7CE1FA00"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0440D6C7"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3B72B070" w14:textId="6B1D867A" w:rsidR="005F4830" w:rsidRPr="00F963ED" w:rsidRDefault="005F4830" w:rsidP="00FA33D8">
            <w:pPr>
              <w:pStyle w:val="LargeArticleTitle"/>
            </w:pPr>
          </w:p>
        </w:tc>
      </w:tr>
      <w:tr w:rsidR="005F4830" w:rsidRPr="007212EC" w14:paraId="1BB56DCD" w14:textId="77777777" w:rsidTr="000821C8">
        <w:trPr>
          <w:trHeight w:val="208"/>
        </w:trPr>
        <w:tc>
          <w:tcPr>
            <w:tcW w:w="4174" w:type="dxa"/>
            <w:gridSpan w:val="2"/>
            <w:vMerge/>
            <w:tcBorders>
              <w:top w:val="nil"/>
              <w:left w:val="nil"/>
              <w:bottom w:val="nil"/>
              <w:right w:val="nil"/>
            </w:tcBorders>
          </w:tcPr>
          <w:p w14:paraId="04DBC2FD"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7DD41117" w14:textId="77777777" w:rsidR="005F4830" w:rsidRPr="007212EC" w:rsidRDefault="005F4830" w:rsidP="00457BCB">
            <w:pPr>
              <w:jc w:val="center"/>
              <w:rPr>
                <w:color w:val="000000" w:themeColor="text1"/>
              </w:rPr>
            </w:pPr>
          </w:p>
        </w:tc>
        <w:tc>
          <w:tcPr>
            <w:tcW w:w="4296" w:type="dxa"/>
            <w:gridSpan w:val="4"/>
            <w:vMerge w:val="restart"/>
            <w:tcBorders>
              <w:top w:val="nil"/>
              <w:left w:val="nil"/>
              <w:bottom w:val="nil"/>
              <w:right w:val="nil"/>
            </w:tcBorders>
            <w:vAlign w:val="center"/>
          </w:tcPr>
          <w:p w14:paraId="532B773E" w14:textId="788F3967" w:rsidR="005F4830" w:rsidRDefault="005F4830" w:rsidP="009D5E5F"/>
        </w:tc>
        <w:tc>
          <w:tcPr>
            <w:tcW w:w="4297" w:type="dxa"/>
            <w:gridSpan w:val="3"/>
            <w:vMerge w:val="restart"/>
            <w:tcBorders>
              <w:top w:val="nil"/>
              <w:left w:val="nil"/>
              <w:bottom w:val="nil"/>
              <w:right w:val="nil"/>
            </w:tcBorders>
            <w:tcMar>
              <w:top w:w="144" w:type="dxa"/>
              <w:left w:w="144" w:type="dxa"/>
            </w:tcMar>
            <w:vAlign w:val="center"/>
          </w:tcPr>
          <w:p w14:paraId="7D6B62AC" w14:textId="05592B98" w:rsidR="005F4830" w:rsidRDefault="005F4830" w:rsidP="009D5E5F"/>
        </w:tc>
      </w:tr>
      <w:tr w:rsidR="005F4830" w:rsidRPr="007212EC" w14:paraId="2A14032E" w14:textId="77777777" w:rsidTr="000821C8">
        <w:trPr>
          <w:trHeight w:val="1629"/>
        </w:trPr>
        <w:tc>
          <w:tcPr>
            <w:tcW w:w="4174" w:type="dxa"/>
            <w:gridSpan w:val="2"/>
            <w:tcBorders>
              <w:top w:val="nil"/>
              <w:left w:val="nil"/>
              <w:bottom w:val="nil"/>
              <w:right w:val="nil"/>
            </w:tcBorders>
          </w:tcPr>
          <w:p w14:paraId="1A421B21" w14:textId="48282BB7" w:rsidR="00413949" w:rsidRPr="00413949" w:rsidRDefault="00413949" w:rsidP="00FA33D8">
            <w:pPr>
              <w:pStyle w:val="PhotoCaption"/>
              <w:rPr>
                <w:color w:val="000000" w:themeColor="text1"/>
                <w:sz w:val="24"/>
                <w:szCs w:val="24"/>
              </w:rPr>
            </w:pPr>
          </w:p>
        </w:tc>
        <w:tc>
          <w:tcPr>
            <w:tcW w:w="236" w:type="dxa"/>
            <w:gridSpan w:val="2"/>
            <w:vMerge w:val="restart"/>
            <w:tcBorders>
              <w:top w:val="nil"/>
              <w:left w:val="nil"/>
              <w:bottom w:val="nil"/>
              <w:right w:val="nil"/>
            </w:tcBorders>
            <w:vAlign w:val="center"/>
          </w:tcPr>
          <w:p w14:paraId="751789AA" w14:textId="77777777" w:rsidR="005F4830" w:rsidRPr="007212EC" w:rsidRDefault="005F4830" w:rsidP="00457BCB">
            <w:pPr>
              <w:jc w:val="center"/>
              <w:rPr>
                <w:color w:val="000000" w:themeColor="text1"/>
              </w:rPr>
            </w:pPr>
          </w:p>
        </w:tc>
        <w:tc>
          <w:tcPr>
            <w:tcW w:w="4296" w:type="dxa"/>
            <w:gridSpan w:val="4"/>
            <w:vMerge/>
            <w:tcBorders>
              <w:top w:val="nil"/>
              <w:left w:val="nil"/>
              <w:bottom w:val="nil"/>
              <w:right w:val="nil"/>
            </w:tcBorders>
          </w:tcPr>
          <w:p w14:paraId="2309464E"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35DAE871" w14:textId="77777777" w:rsidR="005F4830" w:rsidRPr="007212EC" w:rsidRDefault="005F4830" w:rsidP="009D5E5F"/>
        </w:tc>
      </w:tr>
      <w:tr w:rsidR="005F4830" w:rsidRPr="007212EC" w14:paraId="2C353435" w14:textId="77777777" w:rsidTr="000821C8">
        <w:trPr>
          <w:trHeight w:val="1008"/>
        </w:trPr>
        <w:tc>
          <w:tcPr>
            <w:tcW w:w="4174" w:type="dxa"/>
            <w:gridSpan w:val="2"/>
            <w:tcBorders>
              <w:top w:val="nil"/>
              <w:left w:val="nil"/>
              <w:bottom w:val="nil"/>
              <w:right w:val="nil"/>
            </w:tcBorders>
          </w:tcPr>
          <w:p w14:paraId="5CCAC42A" w14:textId="4A99B528" w:rsidR="005F4830" w:rsidRPr="007212EC" w:rsidRDefault="00664A0E" w:rsidP="005F4830">
            <w:pPr>
              <w:pStyle w:val="PhotoCaption"/>
              <w:rPr>
                <w:color w:val="000000" w:themeColor="text1"/>
              </w:rPr>
            </w:pPr>
            <w:sdt>
              <w:sdtPr>
                <w:rPr>
                  <w:color w:val="000000" w:themeColor="text1"/>
                </w:rPr>
                <w:id w:val="-1173942399"/>
                <w:placeholder>
                  <w:docPart w:val="C162E330B5D641889E44D14CE81E208B"/>
                </w:placeholder>
                <w:showingPlcHdr/>
                <w15:appearance w15:val="hidden"/>
              </w:sdtPr>
              <w:sdtEndPr/>
              <w:sdtContent>
                <w:r w:rsidR="00FA33D8" w:rsidRPr="00F66772">
                  <w:t>Picture Caption: To make your document look professionally produced, Word provides header, footer, cover page, and text box designs that complement each other.</w:t>
                </w:r>
              </w:sdtContent>
            </w:sdt>
          </w:p>
        </w:tc>
        <w:tc>
          <w:tcPr>
            <w:tcW w:w="236" w:type="dxa"/>
            <w:gridSpan w:val="2"/>
            <w:vMerge/>
            <w:tcBorders>
              <w:top w:val="nil"/>
              <w:left w:val="nil"/>
              <w:bottom w:val="nil"/>
              <w:right w:val="nil"/>
            </w:tcBorders>
            <w:vAlign w:val="center"/>
          </w:tcPr>
          <w:p w14:paraId="69D471E5" w14:textId="77777777"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16225AF3"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3F07E050" w14:textId="77777777" w:rsidR="005F4830" w:rsidRPr="007212EC" w:rsidRDefault="005F4830" w:rsidP="009D5E5F"/>
        </w:tc>
      </w:tr>
      <w:tr w:rsidR="005F4830" w:rsidRPr="005F4830" w14:paraId="4C974F2E" w14:textId="77777777" w:rsidTr="005F4830">
        <w:trPr>
          <w:trHeight w:val="288"/>
        </w:trPr>
        <w:tc>
          <w:tcPr>
            <w:tcW w:w="13003" w:type="dxa"/>
            <w:gridSpan w:val="11"/>
            <w:tcBorders>
              <w:top w:val="nil"/>
              <w:left w:val="nil"/>
              <w:bottom w:val="thickThinMediumGap" w:sz="24" w:space="0" w:color="auto"/>
              <w:right w:val="nil"/>
            </w:tcBorders>
            <w:vAlign w:val="center"/>
          </w:tcPr>
          <w:p w14:paraId="10209240" w14:textId="77777777" w:rsidR="005F4830" w:rsidRPr="005F4830" w:rsidRDefault="005F4830" w:rsidP="005F4830">
            <w:pPr>
              <w:pStyle w:val="NoSpacing"/>
            </w:pPr>
          </w:p>
        </w:tc>
      </w:tr>
      <w:tr w:rsidR="007212EC" w:rsidRPr="007212EC" w14:paraId="2A9EC901" w14:textId="77777777" w:rsidTr="005F4830">
        <w:trPr>
          <w:trHeight w:val="288"/>
        </w:trPr>
        <w:tc>
          <w:tcPr>
            <w:tcW w:w="13003" w:type="dxa"/>
            <w:gridSpan w:val="11"/>
            <w:tcBorders>
              <w:top w:val="thickThinMediumGap" w:sz="24" w:space="0" w:color="auto"/>
              <w:left w:val="nil"/>
              <w:bottom w:val="nil"/>
              <w:right w:val="nil"/>
            </w:tcBorders>
            <w:vAlign w:val="center"/>
          </w:tcPr>
          <w:p w14:paraId="63C57ECF" w14:textId="77777777" w:rsidR="003F4C0F" w:rsidRPr="007212EC" w:rsidRDefault="003F4C0F" w:rsidP="00284C66">
            <w:pPr>
              <w:pStyle w:val="NoSpacing"/>
            </w:pPr>
            <w:r w:rsidRPr="007212EC">
              <w:softHyphen/>
            </w:r>
          </w:p>
        </w:tc>
      </w:tr>
      <w:tr w:rsidR="007212EC" w:rsidRPr="007212EC" w14:paraId="2A460851"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04B90F3F" w14:textId="3082A5C3" w:rsidR="00864FBB" w:rsidRPr="007212EC" w:rsidRDefault="00864FBB" w:rsidP="00284C66">
            <w:pPr>
              <w:pStyle w:val="SmallArticleSubtitle"/>
              <w:jc w:val="center"/>
              <w:rPr>
                <w:color w:val="000000" w:themeColor="text1"/>
              </w:rPr>
            </w:pPr>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4413E2FB" w14:textId="156721A6" w:rsidR="00864FBB" w:rsidRPr="007212EC" w:rsidRDefault="00864FBB" w:rsidP="00284C66">
            <w:pPr>
              <w:pStyle w:val="SmallArticleSubtitle"/>
              <w:jc w:val="center"/>
              <w:rPr>
                <w:rFonts w:ascii="Georgia Pro" w:hAnsi="Georgia Pro"/>
                <w:b/>
                <w:bCs/>
                <w:color w:val="000000" w:themeColor="text1"/>
                <w:sz w:val="28"/>
                <w:szCs w:val="28"/>
              </w:rPr>
            </w:pPr>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3883905D" w14:textId="5D2CA948" w:rsidR="00864FBB" w:rsidRPr="007212EC" w:rsidRDefault="00864FBB" w:rsidP="00284C66">
            <w:pPr>
              <w:pStyle w:val="SmallArticleSubtitle"/>
              <w:jc w:val="center"/>
              <w:rPr>
                <w:rFonts w:ascii="Georgia Pro" w:hAnsi="Georgia Pro"/>
                <w:b/>
                <w:bCs/>
                <w:color w:val="000000" w:themeColor="text1"/>
                <w:sz w:val="28"/>
                <w:szCs w:val="28"/>
              </w:rPr>
            </w:pPr>
          </w:p>
        </w:tc>
      </w:tr>
      <w:tr w:rsidR="00B93C89" w:rsidRPr="007212EC" w14:paraId="60BC4415"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5BB9DEAB" w14:textId="1A260849" w:rsidR="00B93C89" w:rsidRPr="00B93C89" w:rsidRDefault="00B93C89" w:rsidP="00284C66">
            <w:pPr>
              <w:pStyle w:val="SmallAuthorName"/>
              <w:jc w:val="center"/>
            </w:pPr>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04A03EC2" w14:textId="5B77B34A" w:rsidR="00B93C89" w:rsidRPr="004831AD" w:rsidRDefault="00B93C89" w:rsidP="00284C66">
            <w:pPr>
              <w:pStyle w:val="SmallAuthorName"/>
              <w:jc w:val="center"/>
              <w:rPr>
                <w:rFonts w:asciiTheme="majorHAnsi" w:hAnsiTheme="majorHAnsi"/>
              </w:rPr>
            </w:pPr>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12945CE4" w14:textId="1F1DF61F" w:rsidR="00B93C89" w:rsidRPr="007212EC" w:rsidRDefault="00B93C89" w:rsidP="00284C66">
            <w:pPr>
              <w:pStyle w:val="SmallAuthorName"/>
              <w:jc w:val="center"/>
              <w:rPr>
                <w:rFonts w:asciiTheme="majorHAnsi" w:hAnsiTheme="majorHAnsi"/>
              </w:rPr>
            </w:pPr>
          </w:p>
        </w:tc>
      </w:tr>
      <w:tr w:rsidR="00FA33D8" w:rsidRPr="007212EC" w14:paraId="71B2035C" w14:textId="77777777" w:rsidTr="000821C8">
        <w:trPr>
          <w:gridAfter w:val="4"/>
          <w:wAfter w:w="4332" w:type="dxa"/>
          <w:trHeight w:val="1530"/>
        </w:trPr>
        <w:tc>
          <w:tcPr>
            <w:tcW w:w="4334" w:type="dxa"/>
            <w:gridSpan w:val="3"/>
            <w:tcBorders>
              <w:top w:val="nil"/>
              <w:left w:val="single" w:sz="4" w:space="0" w:color="auto"/>
              <w:bottom w:val="nil"/>
              <w:right w:val="single" w:sz="4" w:space="0" w:color="auto"/>
            </w:tcBorders>
            <w:tcMar>
              <w:left w:w="216" w:type="dxa"/>
              <w:right w:w="216" w:type="dxa"/>
            </w:tcMar>
          </w:tcPr>
          <w:p w14:paraId="768C86C0" w14:textId="08580BF8" w:rsidR="00FA33D8" w:rsidRPr="007212EC" w:rsidRDefault="00FA33D8" w:rsidP="000C492C">
            <w:pPr>
              <w:pStyle w:val="TOC2"/>
              <w:rPr>
                <w:color w:val="000000" w:themeColor="text1"/>
              </w:rPr>
            </w:pPr>
          </w:p>
        </w:tc>
        <w:tc>
          <w:tcPr>
            <w:tcW w:w="4337" w:type="dxa"/>
            <w:gridSpan w:val="4"/>
            <w:tcBorders>
              <w:top w:val="nil"/>
              <w:left w:val="single" w:sz="4" w:space="0" w:color="auto"/>
              <w:bottom w:val="nil"/>
              <w:right w:val="nil"/>
            </w:tcBorders>
            <w:tcMar>
              <w:left w:w="216" w:type="dxa"/>
              <w:right w:w="216" w:type="dxa"/>
            </w:tcMar>
          </w:tcPr>
          <w:p w14:paraId="78D3D57D" w14:textId="4018894C" w:rsidR="00FA33D8" w:rsidRPr="007212EC" w:rsidRDefault="00FA33D8" w:rsidP="000C492C">
            <w:pPr>
              <w:pStyle w:val="TOC2"/>
            </w:pPr>
          </w:p>
        </w:tc>
      </w:tr>
      <w:tr w:rsidR="00B93C89" w:rsidRPr="007212EC" w14:paraId="71845CD1"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5537D070"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594447CE" w14:textId="0087DE97" w:rsidR="00B93C89" w:rsidRPr="0010319C" w:rsidRDefault="00B93C89" w:rsidP="0010319C">
            <w:pPr>
              <w:pStyle w:val="Footer"/>
            </w:pPr>
          </w:p>
        </w:tc>
        <w:tc>
          <w:tcPr>
            <w:tcW w:w="5985" w:type="dxa"/>
            <w:gridSpan w:val="5"/>
            <w:tcBorders>
              <w:top w:val="nil"/>
              <w:left w:val="nil"/>
              <w:bottom w:val="thinThickSmallGap" w:sz="24" w:space="0" w:color="auto"/>
              <w:right w:val="nil"/>
            </w:tcBorders>
            <w:vAlign w:val="center"/>
          </w:tcPr>
          <w:p w14:paraId="2B8391FD" w14:textId="77777777" w:rsidR="00B93C89" w:rsidRPr="007212EC" w:rsidRDefault="00B93C89" w:rsidP="00284C66">
            <w:pPr>
              <w:pStyle w:val="NoSpacing"/>
            </w:pPr>
          </w:p>
        </w:tc>
      </w:tr>
      <w:tr w:rsidR="00B93C89" w:rsidRPr="007212EC" w14:paraId="2BB4B32B"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7DE9A9D2" w14:textId="77777777" w:rsidR="00B93C89" w:rsidRPr="007212EC" w:rsidRDefault="00B93C89" w:rsidP="00284C66">
            <w:pPr>
              <w:pStyle w:val="NoSpacing"/>
            </w:pPr>
          </w:p>
        </w:tc>
        <w:tc>
          <w:tcPr>
            <w:tcW w:w="1080" w:type="dxa"/>
            <w:vMerge/>
            <w:tcBorders>
              <w:top w:val="nil"/>
              <w:left w:val="nil"/>
              <w:bottom w:val="nil"/>
              <w:right w:val="nil"/>
            </w:tcBorders>
          </w:tcPr>
          <w:p w14:paraId="0824CCB6"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06CE197E" w14:textId="77777777" w:rsidR="00B93C89" w:rsidRPr="007212EC" w:rsidRDefault="00B93C89" w:rsidP="00284C66">
            <w:pPr>
              <w:pStyle w:val="NoSpacing"/>
            </w:pPr>
          </w:p>
        </w:tc>
      </w:tr>
    </w:tbl>
    <w:p w14:paraId="4E4A3B88" w14:textId="77777777" w:rsidR="008B64A3" w:rsidRDefault="008B64A3">
      <w:pPr>
        <w:rPr>
          <w:color w:val="000000" w:themeColor="text1"/>
        </w:rPr>
      </w:pPr>
    </w:p>
    <w:p w14:paraId="10DAB21E"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7212EC" w14:paraId="64B0FAF3"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30EFD6FB" w14:textId="77777777" w:rsidR="000B08D7" w:rsidRPr="007212EC" w:rsidRDefault="00664A0E" w:rsidP="00AF6DF5">
            <w:pPr>
              <w:pStyle w:val="MastheadCopy"/>
            </w:pPr>
            <w:sdt>
              <w:sdtPr>
                <w:id w:val="1188098485"/>
                <w:placeholder>
                  <w:docPart w:val="D434D1B5B543417FA51E771E6AE18A3D"/>
                </w:placeholder>
                <w:showingPlcHdr/>
                <w15:appearance w15:val="hidden"/>
              </w:sdtPr>
              <w:sdtEndPr/>
              <w:sdtContent>
                <w:r w:rsidR="00800A0F" w:rsidRPr="00F7629D">
                  <w:t xml:space="preserve">Tuesday, Sep 20, </w:t>
                </w:r>
                <w:r w:rsidR="00800A0F">
                  <w:t>Y</w:t>
                </w:r>
                <w:r w:rsidR="00800A0F" w:rsidRPr="00F7629D">
                  <w:t>YYY</w:t>
                </w:r>
              </w:sdtContent>
            </w:sdt>
          </w:p>
        </w:tc>
        <w:tc>
          <w:tcPr>
            <w:tcW w:w="6480" w:type="dxa"/>
            <w:gridSpan w:val="6"/>
            <w:tcBorders>
              <w:top w:val="nil"/>
              <w:left w:val="nil"/>
              <w:bottom w:val="thickThinMediumGap" w:sz="24" w:space="0" w:color="auto"/>
              <w:right w:val="nil"/>
            </w:tcBorders>
            <w:vAlign w:val="center"/>
          </w:tcPr>
          <w:p w14:paraId="7C1729DB" w14:textId="77777777" w:rsidR="000B08D7" w:rsidRPr="00CE1F2C" w:rsidRDefault="00664A0E" w:rsidP="0010319C">
            <w:pPr>
              <w:pStyle w:val="Header"/>
            </w:pPr>
            <w:sdt>
              <w:sdtPr>
                <w:id w:val="1539932874"/>
                <w:placeholder>
                  <w:docPart w:val="AF3ED97F00D4430DBECE9FAEAEC8C9C1"/>
                </w:placeholder>
                <w:showingPlcHdr/>
                <w15:appearance w15:val="hidden"/>
              </w:sdtPr>
              <w:sdtEndPr/>
              <w:sdtContent>
                <w:r w:rsidR="00CE1F2C" w:rsidRPr="00F7629D">
                  <w:t>NEWS TODAY</w:t>
                </w:r>
              </w:sdtContent>
            </w:sdt>
          </w:p>
        </w:tc>
        <w:tc>
          <w:tcPr>
            <w:tcW w:w="3240" w:type="dxa"/>
            <w:tcBorders>
              <w:top w:val="nil"/>
              <w:left w:val="nil"/>
              <w:bottom w:val="thickThinMediumGap" w:sz="24" w:space="0" w:color="auto"/>
              <w:right w:val="nil"/>
            </w:tcBorders>
            <w:vAlign w:val="center"/>
          </w:tcPr>
          <w:p w14:paraId="1FADAC20" w14:textId="77777777" w:rsidR="000B08D7" w:rsidRPr="00800A0F" w:rsidRDefault="00664A0E" w:rsidP="00800A0F">
            <w:pPr>
              <w:pStyle w:val="MastheadCopy"/>
            </w:pPr>
            <w:sdt>
              <w:sdtPr>
                <w:id w:val="1693266266"/>
                <w:placeholder>
                  <w:docPart w:val="CBD9258B0A714C66AB8B0F85200AFC64"/>
                </w:placeholder>
                <w:showingPlcHdr/>
                <w15:appearance w15:val="hidden"/>
              </w:sdtPr>
              <w:sdtEndPr/>
              <w:sdtContent>
                <w:r w:rsidR="00800A0F" w:rsidRPr="00800A0F">
                  <w:t>Issue #10</w:t>
                </w:r>
              </w:sdtContent>
            </w:sdt>
          </w:p>
        </w:tc>
      </w:tr>
      <w:bookmarkEnd w:id="0"/>
      <w:tr w:rsidR="007212EC" w:rsidRPr="007212EC" w14:paraId="30C16827"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7498265F" w14:textId="77777777" w:rsidR="00C07E8F" w:rsidRPr="00F7629D" w:rsidRDefault="00664A0E" w:rsidP="00C07E8F">
            <w:pPr>
              <w:pStyle w:val="LargeAuthorName"/>
            </w:pPr>
            <w:sdt>
              <w:sdtPr>
                <w:id w:val="-385872642"/>
                <w:placeholder>
                  <w:docPart w:val="66B7A4C80E1D4DFF97816A781F172977"/>
                </w:placeholder>
                <w:showingPlcHdr/>
                <w15:appearance w15:val="hidden"/>
              </w:sdtPr>
              <w:sdtEndPr/>
              <w:sdtContent>
                <w:r w:rsidR="00C07E8F" w:rsidRPr="00F7629D">
                  <w:t>Mirjam Nilsson</w:t>
                </w:r>
              </w:sdtContent>
            </w:sdt>
            <w:r w:rsidR="00C07E8F" w:rsidRPr="00F7629D">
              <w:t xml:space="preserve"> </w:t>
            </w:r>
          </w:p>
          <w:p w14:paraId="0C051283" w14:textId="77777777" w:rsidR="00C07E8F" w:rsidRPr="005F2B1B" w:rsidRDefault="00C07E8F" w:rsidP="00C07E8F">
            <w:pPr>
              <w:pStyle w:val="SmallAuthorName"/>
              <w:spacing w:line="276" w:lineRule="auto"/>
              <w:rPr>
                <w:color w:val="000000" w:themeColor="text1"/>
                <w:sz w:val="12"/>
                <w:szCs w:val="12"/>
              </w:rPr>
            </w:pPr>
          </w:p>
          <w:p w14:paraId="39A3D2C7" w14:textId="77777777" w:rsidR="00C07E8F" w:rsidRPr="00F7629D" w:rsidRDefault="00664A0E" w:rsidP="00C07E8F">
            <w:pPr>
              <w:pStyle w:val="LargeArticleTitle"/>
            </w:pPr>
            <w:sdt>
              <w:sdtPr>
                <w:id w:val="-1425865282"/>
                <w:placeholder>
                  <w:docPart w:val="EF6252F62D304CD9955B3117AABC7ECD"/>
                </w:placeholder>
                <w:showingPlcHdr/>
                <w15:appearance w15:val="hidden"/>
              </w:sdtPr>
              <w:sdtEndPr/>
              <w:sdtContent>
                <w:r w:rsidR="00C07E8F" w:rsidRPr="00C07E8F">
                  <w:t>The latest breaking news of the day</w:t>
                </w:r>
              </w:sdtContent>
            </w:sdt>
            <w:r w:rsidR="00C07E8F" w:rsidRPr="00F7629D">
              <w:t xml:space="preserve"> </w:t>
            </w:r>
          </w:p>
          <w:p w14:paraId="5CD9F60E" w14:textId="77777777" w:rsidR="002107A1" w:rsidRPr="00C07E8F" w:rsidRDefault="00664A0E" w:rsidP="00C07E8F">
            <w:pPr>
              <w:pStyle w:val="LargeArticleSubtitle"/>
            </w:pPr>
            <w:sdt>
              <w:sdtPr>
                <w:id w:val="-1642881033"/>
                <w:placeholder>
                  <w:docPart w:val="EBAD6ED6CF9B45CDBB039AAF2030AE55"/>
                </w:placeholder>
                <w:showingPlcHdr/>
                <w15:appearance w15:val="hidden"/>
              </w:sdtPr>
              <w:sdtEndPr/>
              <w:sdtContent>
                <w:r w:rsidR="00C07E8F" w:rsidRPr="00C07E8F">
                  <w:t>The latest updates to get you through the day</w:t>
                </w:r>
              </w:sdtContent>
            </w:sdt>
            <w:r w:rsidR="00C07E8F" w:rsidRPr="00F7629D">
              <w:t xml:space="preserve"> </w:t>
            </w:r>
          </w:p>
        </w:tc>
      </w:tr>
      <w:tr w:rsidR="00F31919" w:rsidRPr="007212EC" w14:paraId="21ADEB85"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C9D18C5353464D0EA305BFEE3A775F1F"/>
            </w:placeholder>
            <w:showingPlcHdr/>
            <w15:appearance w15:val="hidden"/>
          </w:sdtPr>
          <w:sdtEndPr/>
          <w:sdtContent>
            <w:tc>
              <w:tcPr>
                <w:tcW w:w="4305" w:type="dxa"/>
                <w:gridSpan w:val="3"/>
                <w:vMerge w:val="restart"/>
                <w:tcMar>
                  <w:top w:w="288" w:type="dxa"/>
                  <w:left w:w="115" w:type="dxa"/>
                  <w:bottom w:w="144" w:type="dxa"/>
                  <w:right w:w="144" w:type="dxa"/>
                </w:tcMar>
              </w:tcPr>
              <w:p w14:paraId="06C57DAF" w14:textId="77777777" w:rsidR="00C07E8F"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61734A0F" w14:textId="77777777" w:rsidR="00C07E8F" w:rsidRPr="00C07E8F" w:rsidRDefault="00C07E8F"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14:paraId="1EED1717" w14:textId="77777777" w:rsidR="009E409B" w:rsidRPr="00C07E8F" w:rsidRDefault="00C07E8F" w:rsidP="00C07E8F">
                <w:r w:rsidRPr="00C07E8F">
                  <w:t>Themes and styles also help keep your document coordinated. When you click Design and choose a new Theme, the pictures, charts, and SmartArt graphics change to match your new theme. When you apply styles, your headings change to match the new theme.</w:t>
                </w:r>
              </w:p>
            </w:tc>
          </w:sdtContent>
        </w:sdt>
        <w:sdt>
          <w:sdtPr>
            <w:id w:val="-2057996076"/>
            <w:placeholder>
              <w:docPart w:val="65E21E2B16834C9CAAB18AFB441957AC"/>
            </w:placeholder>
            <w:showingPlcHdr/>
            <w15:appearance w15:val="hidden"/>
          </w:sdtPr>
          <w:sdtEndPr/>
          <w:sdtContent>
            <w:tc>
              <w:tcPr>
                <w:tcW w:w="4277" w:type="dxa"/>
                <w:gridSpan w:val="3"/>
                <w:vMerge w:val="restart"/>
                <w:tcMar>
                  <w:top w:w="288" w:type="dxa"/>
                  <w:left w:w="115" w:type="dxa"/>
                  <w:bottom w:w="144" w:type="dxa"/>
                  <w:right w:w="115" w:type="dxa"/>
                </w:tcMar>
              </w:tcPr>
              <w:p w14:paraId="089B8794" w14:textId="77777777" w:rsidR="00C07E8F" w:rsidRPr="00C07E8F" w:rsidRDefault="00C07E8F"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14:paraId="51ACF169" w14:textId="77777777" w:rsidR="00C07E8F" w:rsidRPr="00C07E8F" w:rsidRDefault="00C07E8F" w:rsidP="00C07E8F">
                <w:r w:rsidRPr="00C07E8F">
                  <w:t xml:space="preserve">To make your document look professionally produced, Word provides header, footer, cover page, and text box designs that complement each other. For example, you can add a matching cover page, header, and sidebar. </w:t>
                </w:r>
              </w:p>
              <w:p w14:paraId="72B62F45" w14:textId="77777777" w:rsidR="009E409B"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tc>
          </w:sdtContent>
        </w:sdt>
        <w:tc>
          <w:tcPr>
            <w:tcW w:w="4378" w:type="dxa"/>
            <w:gridSpan w:val="2"/>
            <w:tcMar>
              <w:top w:w="288" w:type="dxa"/>
              <w:left w:w="115" w:type="dxa"/>
              <w:bottom w:w="144" w:type="dxa"/>
              <w:right w:w="115" w:type="dxa"/>
            </w:tcMar>
          </w:tcPr>
          <w:p w14:paraId="52405A02" w14:textId="77777777" w:rsidR="009E409B" w:rsidRPr="00C07E8F" w:rsidRDefault="00664A0E" w:rsidP="00C07E8F">
            <w:sdt>
              <w:sdtPr>
                <w:id w:val="-1603877487"/>
                <w:placeholder>
                  <w:docPart w:val="35CC073502334922A466A6EDE409F300"/>
                </w:placeholder>
                <w:showingPlcHdr/>
                <w15:appearance w15:val="hidden"/>
              </w:sdtPr>
              <w:sdtEndPr/>
              <w:sdtContent>
                <w:r w:rsidR="00C07E8F"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p>
          <w:p w14:paraId="09C9E6F5" w14:textId="77777777" w:rsidR="00F31919" w:rsidRPr="007212EC" w:rsidRDefault="00F31919" w:rsidP="00DC27FC">
            <w:pPr>
              <w:rPr>
                <w:color w:val="000000" w:themeColor="text1"/>
              </w:rPr>
            </w:pPr>
            <w:r w:rsidRPr="007212EC">
              <w:rPr>
                <w:noProof/>
                <w:color w:val="000000" w:themeColor="text1"/>
              </w:rPr>
              <w:drawing>
                <wp:inline distT="0" distB="0" distL="0" distR="0" wp14:anchorId="7A07791D" wp14:editId="0BBE51B6">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78841D5A"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28310EBB"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7D0EE55C"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3F81FAED" w14:textId="77777777" w:rsidR="00F31919" w:rsidRPr="007212EC" w:rsidRDefault="00664A0E" w:rsidP="00F31919">
            <w:pPr>
              <w:pStyle w:val="PhotoCaption"/>
            </w:pPr>
            <w:sdt>
              <w:sdtPr>
                <w:id w:val="187952333"/>
                <w:placeholder>
                  <w:docPart w:val="4FE5B44105C9421BA9B16FEB42A2F9B6"/>
                </w:placeholder>
                <w:showingPlcHdr/>
                <w15:appearance w15:val="hidden"/>
              </w:sdtPr>
              <w:sdtEndPr/>
              <w:sdtContent>
                <w:r w:rsidR="00C07E8F" w:rsidRPr="00C07E8F">
                  <w:t>Picture caption: Picture Caption: To make your document look professionally produced, Word provides header, footer, cover page, and text box designs that complement each other.</w:t>
                </w:r>
              </w:sdtContent>
            </w:sdt>
            <w:r w:rsidR="00C07E8F">
              <w:t xml:space="preserve"> </w:t>
            </w:r>
          </w:p>
        </w:tc>
      </w:tr>
      <w:tr w:rsidR="007212EC" w:rsidRPr="007212EC" w14:paraId="1A4811C7"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7F66FBEE"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2CDBCB94"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071DB8D2" w14:textId="77777777" w:rsidR="00CB4217" w:rsidRPr="007212EC" w:rsidRDefault="00CB4217" w:rsidP="00CE1F2C">
            <w:pPr>
              <w:pStyle w:val="NoSpacing"/>
            </w:pPr>
          </w:p>
        </w:tc>
      </w:tr>
      <w:tr w:rsidR="007212EC" w:rsidRPr="007212EC" w14:paraId="300FD10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59DECFB1" w14:textId="77777777" w:rsidR="00BC1947" w:rsidRPr="007212EC" w:rsidRDefault="00BC1947">
            <w:pPr>
              <w:rPr>
                <w:color w:val="000000" w:themeColor="text1"/>
              </w:rPr>
            </w:pPr>
            <w:r w:rsidRPr="007212EC">
              <w:rPr>
                <w:rFonts w:asciiTheme="majorHAnsi" w:hAnsiTheme="majorHAnsi"/>
                <w:noProof/>
                <w:color w:val="000000" w:themeColor="text1"/>
                <w:sz w:val="36"/>
                <w:szCs w:val="36"/>
              </w:rPr>
              <w:drawing>
                <wp:inline distT="0" distB="0" distL="0" distR="0" wp14:anchorId="1F51767B" wp14:editId="133B0B7A">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53D28F51" w14:textId="77777777" w:rsidR="008C0AD6" w:rsidRPr="00F7629D" w:rsidRDefault="00664A0E" w:rsidP="008C0AD6">
            <w:pPr>
              <w:pStyle w:val="SmallAuthorName"/>
            </w:pPr>
            <w:sdt>
              <w:sdtPr>
                <w:id w:val="1019363309"/>
                <w:placeholder>
                  <w:docPart w:val="E3D44394F00B422BB6ED0390DBA688FF"/>
                </w:placeholder>
                <w:showingPlcHdr/>
                <w15:appearance w15:val="hidden"/>
              </w:sdtPr>
              <w:sdtEndPr/>
              <w:sdtContent>
                <w:r w:rsidR="008C0AD6" w:rsidRPr="00F7629D">
                  <w:t>Mirjam Nilsson</w:t>
                </w:r>
              </w:sdtContent>
            </w:sdt>
            <w:r w:rsidR="008C0AD6" w:rsidRPr="00F7629D">
              <w:t xml:space="preserve"> </w:t>
            </w:r>
          </w:p>
          <w:p w14:paraId="4FD10458" w14:textId="77777777" w:rsidR="005F2B1B" w:rsidRPr="005F2B1B" w:rsidRDefault="005F2B1B" w:rsidP="00D67E44">
            <w:pPr>
              <w:pStyle w:val="NoSpacing"/>
            </w:pPr>
          </w:p>
          <w:p w14:paraId="20A08FB8" w14:textId="77777777" w:rsidR="00AA5FE5" w:rsidRPr="009D5E5F" w:rsidRDefault="00664A0E" w:rsidP="009D5E5F">
            <w:pPr>
              <w:pStyle w:val="SmallArticleTitle"/>
              <w:rPr>
                <w:rFonts w:asciiTheme="minorHAnsi" w:hAnsiTheme="minorHAnsi"/>
                <w:color w:val="000000" w:themeColor="text1"/>
                <w:sz w:val="24"/>
              </w:rPr>
            </w:pPr>
            <w:sdt>
              <w:sdtPr>
                <w:rPr>
                  <w:color w:val="000000" w:themeColor="text1"/>
                </w:rPr>
                <w:id w:val="54973609"/>
                <w:placeholder>
                  <w:docPart w:val="C6E0F12EED7D4081A730565F2E4F1FBE"/>
                </w:placeholder>
                <w:showingPlcHdr/>
                <w15:appearance w15:val="hidden"/>
              </w:sdtPr>
              <w:sdtEndPr/>
              <w:sdtContent>
                <w:r w:rsidR="009D5E5F" w:rsidRPr="009D5E5F">
                  <w:t>The scoop of the day</w:t>
                </w:r>
              </w:sdtContent>
            </w:sdt>
            <w:r w:rsidR="009D5E5F">
              <w:rPr>
                <w:color w:val="000000" w:themeColor="text1"/>
              </w:rPr>
              <w:t xml:space="preserve"> </w:t>
            </w:r>
          </w:p>
          <w:p w14:paraId="4AB640F6" w14:textId="77777777" w:rsidR="00BC1947" w:rsidRDefault="00664A0E" w:rsidP="009D5E5F">
            <w:pPr>
              <w:pStyle w:val="SmallArticleSubtitle"/>
            </w:pPr>
            <w:sdt>
              <w:sdtPr>
                <w:id w:val="1915975450"/>
                <w:placeholder>
                  <w:docPart w:val="B10FA1A947304D13A53B0FE28C7F4ABE"/>
                </w:placeholder>
                <w:showingPlcHdr/>
                <w15:appearance w15:val="hidden"/>
              </w:sdtPr>
              <w:sdtEndPr/>
              <w:sdtContent>
                <w:r w:rsidR="009D5E5F" w:rsidRPr="009D5E5F">
                  <w:t>The latest updates</w:t>
                </w:r>
              </w:sdtContent>
            </w:sdt>
          </w:p>
          <w:p w14:paraId="4CE70345" w14:textId="77777777" w:rsidR="008C0AD6" w:rsidRDefault="008C0AD6" w:rsidP="008C0AD6">
            <w:pPr>
              <w:pStyle w:val="NoSpacing"/>
            </w:pPr>
          </w:p>
          <w:sdt>
            <w:sdtPr>
              <w:rPr>
                <w:rFonts w:ascii="Georgia Pro" w:hAnsi="Georgia Pro"/>
                <w:color w:val="000000" w:themeColor="text1"/>
                <w:szCs w:val="24"/>
              </w:rPr>
              <w:id w:val="576337372"/>
              <w:placeholder>
                <w:docPart w:val="03835A2BCBAF451CBA752016E4D68CBA"/>
              </w:placeholder>
              <w:showingPlcHdr/>
              <w15:appearance w15:val="hidden"/>
            </w:sdtPr>
            <w:sdtEndPr/>
            <w:sdtContent>
              <w:p w14:paraId="5575491A" w14:textId="77777777" w:rsidR="008C0AD6" w:rsidRPr="008C0AD6" w:rsidRDefault="008C0AD6"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0F825EE3" w14:textId="77777777" w:rsidR="008C0AD6" w:rsidRPr="008C0AD6" w:rsidRDefault="008C0AD6"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177EE849" w14:textId="77777777" w:rsidR="00B35BC7" w:rsidRPr="008C0AD6" w:rsidRDefault="008C0AD6" w:rsidP="008C0AD6">
                <w:pPr>
                  <w:rPr>
                    <w:rFonts w:ascii="Georgia Pro" w:hAnsi="Georgia Pro"/>
                    <w:color w:val="000000" w:themeColor="text1"/>
                  </w:rPr>
                </w:pPr>
                <w:r w:rsidRPr="008C0AD6">
                  <w:t xml:space="preserve">When you work on a table, click where you want to add a row or a column, and then click the plus sign.  </w:t>
                </w:r>
              </w:p>
            </w:sdtContent>
          </w:sdt>
          <w:p w14:paraId="7AA1E65F" w14:textId="77777777" w:rsidR="00CC37A7" w:rsidRPr="007212EC" w:rsidRDefault="00CF34CD" w:rsidP="00CC37A7">
            <w:pPr>
              <w:rPr>
                <w:color w:val="000000" w:themeColor="text1"/>
              </w:rPr>
            </w:pPr>
            <w:r w:rsidRPr="007212EC">
              <w:rPr>
                <w:noProof/>
                <w:color w:val="000000" w:themeColor="text1"/>
              </w:rPr>
              <w:drawing>
                <wp:inline distT="0" distB="0" distL="0" distR="0" wp14:anchorId="5B340309" wp14:editId="7565678D">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4900E419"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69D2155D" w14:textId="77777777" w:rsidR="00F31919" w:rsidRPr="007C10B3" w:rsidRDefault="00664A0E" w:rsidP="007C10B3">
            <w:pPr>
              <w:pStyle w:val="PhotoCaption"/>
            </w:pPr>
            <w:sdt>
              <w:sdtPr>
                <w:id w:val="197898404"/>
                <w:placeholder>
                  <w:docPart w:val="24E5AEDF3C314394A4CB59B8C97F95FC"/>
                </w:placeholder>
                <w:showingPlcHdr/>
                <w15:appearance w15:val="hidden"/>
              </w:sdtPr>
              <w:sdtEndPr/>
              <w:sdtContent>
                <w:r w:rsidR="007C10B3" w:rsidRPr="007C10B3">
                  <w:t>Picture Caption: To make your document look professionally produced, Word provides header, footer, cover page, and text box designs that complement each other.</w:t>
                </w:r>
              </w:sdtContent>
            </w:sdt>
            <w:r w:rsidR="007C10B3">
              <w:t xml:space="preserve"> </w:t>
            </w:r>
          </w:p>
        </w:tc>
        <w:tc>
          <w:tcPr>
            <w:tcW w:w="4378" w:type="dxa"/>
            <w:gridSpan w:val="2"/>
            <w:vMerge/>
            <w:tcMar>
              <w:top w:w="0" w:type="dxa"/>
              <w:left w:w="216" w:type="dxa"/>
              <w:right w:w="115" w:type="dxa"/>
            </w:tcMar>
          </w:tcPr>
          <w:p w14:paraId="3B8A703F" w14:textId="77777777" w:rsidR="00F31919" w:rsidRPr="007212EC" w:rsidRDefault="00F31919" w:rsidP="00AA5FE5">
            <w:pPr>
              <w:pStyle w:val="SmallAuthorName"/>
              <w:rPr>
                <w:color w:val="000000" w:themeColor="text1"/>
              </w:rPr>
            </w:pPr>
          </w:p>
        </w:tc>
      </w:tr>
      <w:tr w:rsidR="007212EC" w:rsidRPr="007212EC" w14:paraId="3D56E0A0"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423B6A4C" w14:textId="77777777" w:rsidR="007C10B3" w:rsidRPr="00F7629D" w:rsidRDefault="00664A0E" w:rsidP="007C10B3">
            <w:pPr>
              <w:pStyle w:val="LargeAuthorName"/>
            </w:pPr>
            <w:sdt>
              <w:sdtPr>
                <w:id w:val="-1384172790"/>
                <w:placeholder>
                  <w:docPart w:val="9C5689FD8F1A44038D27F6C8A711239A"/>
                </w:placeholder>
                <w:showingPlcHdr/>
                <w15:appearance w15:val="hidden"/>
              </w:sdtPr>
              <w:sdtEndPr/>
              <w:sdtContent>
                <w:r w:rsidR="007C10B3" w:rsidRPr="00F7629D">
                  <w:t>Mirjam Nilsson</w:t>
                </w:r>
              </w:sdtContent>
            </w:sdt>
            <w:r w:rsidR="007C10B3" w:rsidRPr="00F7629D">
              <w:t xml:space="preserve"> </w:t>
            </w:r>
          </w:p>
          <w:p w14:paraId="7C69CFEE" w14:textId="77777777" w:rsidR="007C10B3" w:rsidRPr="005F2B1B" w:rsidRDefault="007C10B3" w:rsidP="007C10B3">
            <w:pPr>
              <w:pStyle w:val="SmallAuthorName"/>
              <w:spacing w:line="276" w:lineRule="auto"/>
              <w:rPr>
                <w:color w:val="000000" w:themeColor="text1"/>
                <w:sz w:val="12"/>
                <w:szCs w:val="12"/>
              </w:rPr>
            </w:pPr>
          </w:p>
          <w:p w14:paraId="025AD400" w14:textId="77777777" w:rsidR="007C10B3" w:rsidRPr="00F7629D" w:rsidRDefault="00664A0E" w:rsidP="007C10B3">
            <w:pPr>
              <w:pStyle w:val="LargeArticleTitle"/>
            </w:pPr>
            <w:sdt>
              <w:sdtPr>
                <w:id w:val="1409800845"/>
                <w:placeholder>
                  <w:docPart w:val="46E8621D42C84E8085C954DF96C34367"/>
                </w:placeholder>
                <w:showingPlcHdr/>
                <w15:appearance w15:val="hidden"/>
              </w:sdtPr>
              <w:sdtEndPr/>
              <w:sdtContent>
                <w:r w:rsidR="007C10B3" w:rsidRPr="00C07E8F">
                  <w:t>The latest breaking news</w:t>
                </w:r>
              </w:sdtContent>
            </w:sdt>
            <w:r w:rsidR="007C10B3" w:rsidRPr="00F7629D">
              <w:t xml:space="preserve"> </w:t>
            </w:r>
          </w:p>
          <w:p w14:paraId="7183C543" w14:textId="77777777" w:rsidR="00A7758D" w:rsidRPr="007C10B3" w:rsidRDefault="00664A0E" w:rsidP="007C10B3">
            <w:pPr>
              <w:pStyle w:val="LargeArticleSubtitle"/>
            </w:pPr>
            <w:sdt>
              <w:sdtPr>
                <w:id w:val="-884175889"/>
                <w:placeholder>
                  <w:docPart w:val="0093F12F1F9E43A48D3796A1F244E476"/>
                </w:placeholder>
                <w:showingPlcHdr/>
                <w15:appearance w15:val="hidden"/>
              </w:sdtPr>
              <w:sdtEndPr/>
              <w:sdtContent>
                <w:r w:rsidR="007C10B3" w:rsidRPr="007C10B3">
                  <w:t>The latest updates to get you through the day</w:t>
                </w:r>
              </w:sdtContent>
            </w:sdt>
            <w:r w:rsidR="007C10B3" w:rsidRPr="007C10B3">
              <w:t xml:space="preserve"> </w:t>
            </w:r>
          </w:p>
        </w:tc>
        <w:tc>
          <w:tcPr>
            <w:tcW w:w="4378" w:type="dxa"/>
            <w:gridSpan w:val="2"/>
            <w:vMerge/>
          </w:tcPr>
          <w:p w14:paraId="67337D32" w14:textId="77777777" w:rsidR="00A7758D" w:rsidRPr="007212EC" w:rsidRDefault="00A7758D" w:rsidP="00A7758D">
            <w:pPr>
              <w:rPr>
                <w:color w:val="000000" w:themeColor="text1"/>
              </w:rPr>
            </w:pPr>
          </w:p>
        </w:tc>
      </w:tr>
      <w:tr w:rsidR="00AF6DF5" w:rsidRPr="007212EC" w14:paraId="0CF45F0A"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77A52932A7454C86A1115C93A67C137C"/>
            </w:placeholder>
            <w:showingPlcHdr/>
            <w15:appearance w15:val="hidden"/>
          </w:sdtPr>
          <w:sdtEndPr/>
          <w:sdtContent>
            <w:tc>
              <w:tcPr>
                <w:tcW w:w="4292" w:type="dxa"/>
                <w:gridSpan w:val="2"/>
                <w:vMerge w:val="restart"/>
                <w:shd w:val="clear" w:color="auto" w:fill="auto"/>
                <w:tcMar>
                  <w:top w:w="288" w:type="dxa"/>
                  <w:left w:w="115" w:type="dxa"/>
                  <w:right w:w="216" w:type="dxa"/>
                </w:tcMar>
              </w:tcPr>
              <w:p w14:paraId="48F41E76" w14:textId="77777777" w:rsidR="00A46549" w:rsidRPr="00A46549" w:rsidRDefault="00A46549" w:rsidP="00A46549">
                <w:r w:rsidRPr="00A46549">
                  <w:t xml:space="preserve">Save time in Word with new buttons that show up where you need them. To change the way a picture fits in your document, click it and a button for layout options appears next to it. </w:t>
                </w:r>
              </w:p>
              <w:p w14:paraId="58416185" w14:textId="77777777" w:rsidR="00A46549" w:rsidRPr="00A46549" w:rsidRDefault="00A46549" w:rsidP="00A46549">
                <w:r w:rsidRPr="00A46549">
                  <w:t xml:space="preserve">When you work on a table, click where you want to add a row or a column, and then click the plus sign.  </w:t>
                </w:r>
              </w:p>
              <w:p w14:paraId="5F46FE2F" w14:textId="77777777" w:rsidR="00331FF6" w:rsidRPr="00A46549" w:rsidRDefault="00A46549" w:rsidP="00A46549">
                <w:r w:rsidRPr="00A46549">
                  <w:t>Video provides a powerful way to help you prove your point. When you click</w:t>
                </w:r>
              </w:p>
            </w:tc>
          </w:sdtContent>
        </w:sdt>
        <w:sdt>
          <w:sdtPr>
            <w:id w:val="955678381"/>
            <w:placeholder>
              <w:docPart w:val="8928B675F1BE4E58868C0B65B13710E5"/>
            </w:placeholder>
            <w:showingPlcHdr/>
            <w15:appearance w15:val="hidden"/>
          </w:sdtPr>
          <w:sdtEndPr/>
          <w:sdtContent>
            <w:tc>
              <w:tcPr>
                <w:tcW w:w="4290" w:type="dxa"/>
                <w:gridSpan w:val="4"/>
                <w:vMerge w:val="restart"/>
                <w:tcBorders>
                  <w:right w:val="single" w:sz="4" w:space="0" w:color="auto"/>
                </w:tcBorders>
                <w:shd w:val="clear" w:color="auto" w:fill="auto"/>
                <w:tcMar>
                  <w:top w:w="288" w:type="dxa"/>
                  <w:left w:w="216" w:type="dxa"/>
                  <w:right w:w="115" w:type="dxa"/>
                </w:tcMar>
              </w:tcPr>
              <w:p w14:paraId="41924D3B" w14:textId="77777777" w:rsidR="00A46549" w:rsidRPr="00A46549" w:rsidRDefault="00A46549" w:rsidP="00A46549">
                <w:r w:rsidRPr="00A46549">
                  <w:t xml:space="preserve">Online Video, you can paste in the embed code for the video you want to add. You can also type a keyword to search online for the video that best fits your document. </w:t>
                </w:r>
              </w:p>
              <w:p w14:paraId="24A9A973" w14:textId="77777777" w:rsidR="00331FF6" w:rsidRPr="00A46549" w:rsidRDefault="00A46549" w:rsidP="00A46549">
                <w:r w:rsidRPr="00A46549">
                  <w:t>Themes and styles also help keep your document coordinated. When you click Design and choose a new Theme, the pictures, charts, and SmartArt graphics change to match your new theme.</w:t>
                </w:r>
              </w:p>
            </w:tc>
          </w:sdtContent>
        </w:sdt>
        <w:tc>
          <w:tcPr>
            <w:tcW w:w="4378" w:type="dxa"/>
            <w:gridSpan w:val="2"/>
            <w:vMerge/>
          </w:tcPr>
          <w:p w14:paraId="1BD67287" w14:textId="77777777" w:rsidR="00AF6DF5" w:rsidRPr="007212EC" w:rsidRDefault="00AF6DF5" w:rsidP="00A7758D">
            <w:pPr>
              <w:rPr>
                <w:color w:val="000000" w:themeColor="text1"/>
              </w:rPr>
            </w:pPr>
          </w:p>
        </w:tc>
      </w:tr>
      <w:tr w:rsidR="00AF6DF5" w:rsidRPr="007212EC" w14:paraId="0F374763"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15EECCBD" w14:textId="77777777" w:rsidR="00AF6DF5" w:rsidRPr="007212EC" w:rsidRDefault="00AF6DF5" w:rsidP="00B767C0">
            <w:pPr>
              <w:pStyle w:val="BodyCopy"/>
              <w:rPr>
                <w:color w:val="000000" w:themeColor="text1"/>
              </w:rPr>
            </w:pPr>
          </w:p>
        </w:tc>
        <w:tc>
          <w:tcPr>
            <w:tcW w:w="4290" w:type="dxa"/>
            <w:gridSpan w:val="4"/>
            <w:vMerge/>
            <w:tcMar>
              <w:left w:w="216" w:type="dxa"/>
              <w:right w:w="115" w:type="dxa"/>
            </w:tcMar>
          </w:tcPr>
          <w:p w14:paraId="05313ACB" w14:textId="77777777" w:rsidR="00AF6DF5" w:rsidRPr="007212EC" w:rsidRDefault="00AF6DF5" w:rsidP="00B767C0">
            <w:pPr>
              <w:pStyle w:val="BodyCopy"/>
              <w:rPr>
                <w:color w:val="000000" w:themeColor="text1"/>
              </w:rPr>
            </w:pPr>
          </w:p>
        </w:tc>
        <w:tc>
          <w:tcPr>
            <w:tcW w:w="4378" w:type="dxa"/>
            <w:gridSpan w:val="2"/>
            <w:tcBorders>
              <w:left w:val="single" w:sz="4" w:space="0" w:color="auto"/>
            </w:tcBorders>
            <w:tcMar>
              <w:left w:w="216" w:type="dxa"/>
              <w:right w:w="115" w:type="dxa"/>
            </w:tcMar>
            <w:vAlign w:val="center"/>
          </w:tcPr>
          <w:p w14:paraId="4CA91FD7" w14:textId="77777777" w:rsidR="00AF6DF5" w:rsidRPr="008C0AD6" w:rsidRDefault="00664A0E" w:rsidP="008C0AD6">
            <w:pPr>
              <w:pStyle w:val="PhotoCaption"/>
            </w:pPr>
            <w:sdt>
              <w:sdtPr>
                <w:id w:val="385612290"/>
                <w:placeholder>
                  <w:docPart w:val="DE5CC8C7A47844C2A91E2C02B3E3DF00"/>
                </w:placeholder>
                <w:showingPlcHdr/>
                <w15:appearance w15:val="hidden"/>
              </w:sdtPr>
              <w:sdtEndPr/>
              <w:sdtContent>
                <w:r w:rsidR="008C0AD6" w:rsidRPr="008C0AD6">
                  <w:t>Picture Caption: To make your document look professionally produced, Word provides header, footer, cover page, and text box designs that complement each other.</w:t>
                </w:r>
              </w:sdtContent>
            </w:sdt>
            <w:r w:rsidR="008C0AD6">
              <w:t xml:space="preserve"> </w:t>
            </w:r>
          </w:p>
        </w:tc>
      </w:tr>
      <w:tr w:rsidR="0010319C" w:rsidRPr="007212EC" w14:paraId="6735C07A" w14:textId="77777777" w:rsidTr="00D67E44">
        <w:trPr>
          <w:trHeight w:val="269"/>
        </w:trPr>
        <w:tc>
          <w:tcPr>
            <w:tcW w:w="5899" w:type="dxa"/>
            <w:gridSpan w:val="4"/>
            <w:tcBorders>
              <w:top w:val="nil"/>
              <w:left w:val="nil"/>
              <w:bottom w:val="nil"/>
              <w:right w:val="nil"/>
            </w:tcBorders>
          </w:tcPr>
          <w:p w14:paraId="56BA50FE"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44C20AAC"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2</w:t>
            </w:r>
            <w:r w:rsidRPr="0010319C">
              <w:fldChar w:fldCharType="end"/>
            </w:r>
          </w:p>
        </w:tc>
        <w:tc>
          <w:tcPr>
            <w:tcW w:w="5897" w:type="dxa"/>
            <w:gridSpan w:val="3"/>
            <w:tcBorders>
              <w:top w:val="nil"/>
              <w:left w:val="nil"/>
              <w:bottom w:val="thinThickSmallGap" w:sz="24" w:space="0" w:color="auto"/>
              <w:right w:val="nil"/>
            </w:tcBorders>
          </w:tcPr>
          <w:p w14:paraId="63203FA0" w14:textId="77777777" w:rsidR="0010319C" w:rsidRPr="007212EC" w:rsidRDefault="0010319C" w:rsidP="0010319C">
            <w:pPr>
              <w:pStyle w:val="NoSpacing"/>
            </w:pPr>
          </w:p>
        </w:tc>
      </w:tr>
      <w:tr w:rsidR="002E400F" w:rsidRPr="007212EC" w14:paraId="4BF6E736" w14:textId="77777777" w:rsidTr="00D67E44">
        <w:trPr>
          <w:trHeight w:val="269"/>
        </w:trPr>
        <w:tc>
          <w:tcPr>
            <w:tcW w:w="5899" w:type="dxa"/>
            <w:gridSpan w:val="4"/>
            <w:tcBorders>
              <w:top w:val="thinThickSmallGap" w:sz="24" w:space="0" w:color="auto"/>
              <w:left w:val="nil"/>
              <w:bottom w:val="nil"/>
              <w:right w:val="nil"/>
            </w:tcBorders>
          </w:tcPr>
          <w:p w14:paraId="142602FB" w14:textId="77777777" w:rsidR="002E400F" w:rsidRPr="007212EC" w:rsidRDefault="002E400F" w:rsidP="00CE1F2C">
            <w:pPr>
              <w:pStyle w:val="NoSpacing"/>
            </w:pPr>
          </w:p>
        </w:tc>
        <w:tc>
          <w:tcPr>
            <w:tcW w:w="1164" w:type="dxa"/>
            <w:vMerge/>
            <w:tcBorders>
              <w:left w:val="nil"/>
              <w:bottom w:val="nil"/>
              <w:right w:val="nil"/>
            </w:tcBorders>
            <w:vAlign w:val="center"/>
          </w:tcPr>
          <w:p w14:paraId="114D17ED"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559B902D" w14:textId="77777777" w:rsidR="002E400F" w:rsidRPr="007212EC" w:rsidRDefault="002E400F" w:rsidP="00CE1F2C">
            <w:pPr>
              <w:pStyle w:val="NoSpacing"/>
            </w:pPr>
          </w:p>
        </w:tc>
      </w:tr>
    </w:tbl>
    <w:p w14:paraId="5A10ECCA" w14:textId="77777777" w:rsidR="007C06B7" w:rsidRDefault="007C06B7"/>
    <w:p w14:paraId="5658E9FB"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5478F2ED" w14:textId="77777777" w:rsidTr="002768F0">
        <w:trPr>
          <w:gridAfter w:val="1"/>
          <w:wAfter w:w="8" w:type="dxa"/>
          <w:trHeight w:val="864"/>
        </w:trPr>
        <w:tc>
          <w:tcPr>
            <w:tcW w:w="3240" w:type="dxa"/>
            <w:tcBorders>
              <w:top w:val="nil"/>
              <w:left w:val="nil"/>
              <w:bottom w:val="nil"/>
              <w:right w:val="nil"/>
            </w:tcBorders>
            <w:vAlign w:val="center"/>
          </w:tcPr>
          <w:p w14:paraId="2C1531E7" w14:textId="77777777" w:rsidR="002768F0" w:rsidRPr="007212EC" w:rsidRDefault="00664A0E" w:rsidP="00D00973">
            <w:pPr>
              <w:pStyle w:val="MastheadCopy"/>
            </w:pPr>
            <w:sdt>
              <w:sdtPr>
                <w:id w:val="112485809"/>
                <w:placeholder>
                  <w:docPart w:val="6482820B56DB403980035D5FC4FCC8A3"/>
                </w:placeholder>
                <w:showingPlcHdr/>
                <w15:appearance w15:val="hidden"/>
              </w:sdtPr>
              <w:sdtEndPr/>
              <w:sdtContent>
                <w:r w:rsidR="002768F0" w:rsidRPr="00F7629D">
                  <w:t xml:space="preserve">Tuesday, Sep 20, </w:t>
                </w:r>
                <w:r w:rsidR="002768F0">
                  <w:t>Y</w:t>
                </w:r>
                <w:r w:rsidR="002768F0" w:rsidRPr="00F7629D">
                  <w:t>YYY</w:t>
                </w:r>
              </w:sdtContent>
            </w:sdt>
          </w:p>
        </w:tc>
        <w:tc>
          <w:tcPr>
            <w:tcW w:w="6480" w:type="dxa"/>
            <w:gridSpan w:val="6"/>
            <w:tcBorders>
              <w:top w:val="nil"/>
              <w:left w:val="nil"/>
              <w:bottom w:val="nil"/>
              <w:right w:val="nil"/>
            </w:tcBorders>
            <w:vAlign w:val="center"/>
          </w:tcPr>
          <w:p w14:paraId="44283E17" w14:textId="77777777" w:rsidR="002768F0" w:rsidRPr="00CE1F2C" w:rsidRDefault="00664A0E" w:rsidP="00D00973">
            <w:pPr>
              <w:pStyle w:val="Header"/>
            </w:pPr>
            <w:sdt>
              <w:sdtPr>
                <w:id w:val="-1622527682"/>
                <w:placeholder>
                  <w:docPart w:val="A76FC43EAA8C41798AE9A8C980D1D6F6"/>
                </w:placeholder>
                <w:showingPlcHdr/>
                <w15:appearance w15:val="hidden"/>
              </w:sdtPr>
              <w:sdtEndPr/>
              <w:sdtContent>
                <w:r w:rsidR="002768F0" w:rsidRPr="00F7629D">
                  <w:t>NEWS TODAY</w:t>
                </w:r>
              </w:sdtContent>
            </w:sdt>
          </w:p>
        </w:tc>
        <w:tc>
          <w:tcPr>
            <w:tcW w:w="3240" w:type="dxa"/>
            <w:tcBorders>
              <w:top w:val="nil"/>
              <w:left w:val="nil"/>
              <w:bottom w:val="nil"/>
              <w:right w:val="nil"/>
            </w:tcBorders>
            <w:vAlign w:val="center"/>
          </w:tcPr>
          <w:p w14:paraId="56E2C3A8" w14:textId="77777777" w:rsidR="002768F0" w:rsidRPr="00800A0F" w:rsidRDefault="00664A0E" w:rsidP="00D00973">
            <w:pPr>
              <w:pStyle w:val="MastheadCopy"/>
            </w:pPr>
            <w:sdt>
              <w:sdtPr>
                <w:id w:val="1973706707"/>
                <w:placeholder>
                  <w:docPart w:val="7270E53437D746F6AC6BC72255FFF0C9"/>
                </w:placeholder>
                <w:showingPlcHdr/>
                <w15:appearance w15:val="hidden"/>
              </w:sdtPr>
              <w:sdtEndPr/>
              <w:sdtContent>
                <w:r w:rsidR="002768F0" w:rsidRPr="00800A0F">
                  <w:t>Issue #10</w:t>
                </w:r>
              </w:sdtContent>
            </w:sdt>
          </w:p>
        </w:tc>
      </w:tr>
      <w:tr w:rsidR="00DD7F4A" w14:paraId="54339F3D" w14:textId="77777777" w:rsidTr="002768F0">
        <w:trPr>
          <w:trHeight w:val="19"/>
        </w:trPr>
        <w:tc>
          <w:tcPr>
            <w:tcW w:w="12968" w:type="dxa"/>
            <w:gridSpan w:val="9"/>
            <w:tcBorders>
              <w:top w:val="thickThinMediumGap" w:sz="24" w:space="0" w:color="auto"/>
              <w:left w:val="nil"/>
              <w:bottom w:val="nil"/>
              <w:right w:val="nil"/>
            </w:tcBorders>
          </w:tcPr>
          <w:p w14:paraId="3F0C4158" w14:textId="77777777" w:rsidR="00DD7F4A" w:rsidRPr="007212EC" w:rsidRDefault="00DD7F4A" w:rsidP="00E034A1">
            <w:pPr>
              <w:pStyle w:val="NoSpacing"/>
            </w:pPr>
          </w:p>
        </w:tc>
      </w:tr>
      <w:tr w:rsidR="00F31919" w14:paraId="55844C8F" w14:textId="77777777" w:rsidTr="00FE03A7">
        <w:trPr>
          <w:trHeight w:val="3564"/>
        </w:trPr>
        <w:tc>
          <w:tcPr>
            <w:tcW w:w="4320" w:type="dxa"/>
            <w:gridSpan w:val="2"/>
            <w:tcBorders>
              <w:top w:val="nil"/>
              <w:left w:val="nil"/>
              <w:bottom w:val="nil"/>
              <w:right w:val="nil"/>
            </w:tcBorders>
          </w:tcPr>
          <w:p w14:paraId="5B70D1EE" w14:textId="77777777" w:rsidR="001D517B" w:rsidRPr="00F7629D" w:rsidRDefault="00664A0E" w:rsidP="001D517B">
            <w:pPr>
              <w:pStyle w:val="SmallAuthorName"/>
            </w:pPr>
            <w:sdt>
              <w:sdtPr>
                <w:id w:val="-1541193074"/>
                <w:placeholder>
                  <w:docPart w:val="9A7CD8DBD578458E97519B856A24B95D"/>
                </w:placeholder>
                <w:showingPlcHdr/>
                <w15:appearance w15:val="hidden"/>
              </w:sdtPr>
              <w:sdtEndPr/>
              <w:sdtContent>
                <w:r w:rsidR="001D517B" w:rsidRPr="00F7629D">
                  <w:t>Mirjam Nilsson</w:t>
                </w:r>
              </w:sdtContent>
            </w:sdt>
            <w:r w:rsidR="001D517B" w:rsidRPr="00F7629D">
              <w:t xml:space="preserve"> </w:t>
            </w:r>
          </w:p>
          <w:p w14:paraId="12329173"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932192042C254AA1B19F5C1EB770E168"/>
              </w:placeholder>
              <w:showingPlcHdr/>
              <w15:appearance w15:val="hidden"/>
            </w:sdtPr>
            <w:sdtEndPr/>
            <w:sdtContent>
              <w:p w14:paraId="3902912A"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3287CE6D" w14:textId="77777777" w:rsidR="009D5E5F" w:rsidRPr="007212EC" w:rsidRDefault="00664A0E" w:rsidP="009D5E5F">
            <w:pPr>
              <w:pStyle w:val="SmallArticleSubtitle"/>
              <w:rPr>
                <w:rFonts w:ascii="Georgia Pro" w:hAnsi="Georgia Pro"/>
                <w:color w:val="000000" w:themeColor="text1"/>
                <w:sz w:val="24"/>
                <w:szCs w:val="24"/>
              </w:rPr>
            </w:pPr>
            <w:sdt>
              <w:sdtPr>
                <w:id w:val="-2119440934"/>
                <w:placeholder>
                  <w:docPart w:val="7D97E7E9F6FB4DD8A3870F82BA6A480E"/>
                </w:placeholder>
                <w:showingPlcHdr/>
                <w15:appearance w15:val="hidden"/>
              </w:sdtPr>
              <w:sdtEndPr/>
              <w:sdtContent>
                <w:r w:rsidR="009D5E5F" w:rsidRPr="009D5E5F">
                  <w:t>The latest updates</w:t>
                </w:r>
              </w:sdtContent>
            </w:sdt>
          </w:p>
          <w:p w14:paraId="1F070118" w14:textId="77777777" w:rsidR="00F31919" w:rsidRPr="007212EC" w:rsidRDefault="00F31919" w:rsidP="007212EC">
            <w:pPr>
              <w:rPr>
                <w:color w:val="000000" w:themeColor="text1"/>
              </w:rPr>
            </w:pPr>
            <w:r w:rsidRPr="007212EC">
              <w:rPr>
                <w:noProof/>
                <w:color w:val="000000" w:themeColor="text1"/>
              </w:rPr>
              <w:drawing>
                <wp:inline distT="0" distB="0" distL="0" distR="0" wp14:anchorId="4E429305" wp14:editId="6B0EF7F6">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sdt>
          <w:sdtPr>
            <w:id w:val="-1226837878"/>
            <w:placeholder>
              <w:docPart w:val="B13BC06E2627403EA4C767219AE8C202"/>
            </w:placeholder>
            <w:showingPlcHdr/>
            <w15:appearance w15:val="hidden"/>
          </w:sdtPr>
          <w:sdtEndPr/>
          <w:sdtContent>
            <w:tc>
              <w:tcPr>
                <w:tcW w:w="4323" w:type="dxa"/>
                <w:gridSpan w:val="4"/>
                <w:vMerge w:val="restart"/>
                <w:tcBorders>
                  <w:top w:val="nil"/>
                  <w:left w:val="nil"/>
                  <w:bottom w:val="nil"/>
                  <w:right w:val="single" w:sz="4" w:space="0" w:color="auto"/>
                </w:tcBorders>
                <w:tcMar>
                  <w:left w:w="115" w:type="dxa"/>
                  <w:right w:w="216" w:type="dxa"/>
                </w:tcMar>
              </w:tcPr>
              <w:p w14:paraId="6AC1B2DC" w14:textId="77777777" w:rsidR="001D517B" w:rsidRPr="001D517B" w:rsidRDefault="001D517B" w:rsidP="001D517B">
                <w:r w:rsidRPr="001D517B">
                  <w:t xml:space="preserve">To change the way a picture fits in your document, click it and a button for layout options appears next to it. </w:t>
                </w:r>
              </w:p>
              <w:p w14:paraId="23F78428"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995AB06" w14:textId="77777777" w:rsidR="001D517B" w:rsidRPr="001D517B" w:rsidRDefault="001D517B" w:rsidP="001D517B">
                <w:r w:rsidRPr="001D517B">
                  <w:t xml:space="preserve">Save time in Word with new buttons that show up where you need them. To change the way a picture fits in your document, click it and a button for layout options appears next to it. </w:t>
                </w:r>
              </w:p>
              <w:p w14:paraId="2DCF03BC" w14:textId="77777777" w:rsidR="001D517B" w:rsidRPr="001D517B" w:rsidRDefault="001D517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14:paraId="79CF151E" w14:textId="77777777" w:rsidR="00F31919" w:rsidRPr="001D517B" w:rsidRDefault="001D517B" w:rsidP="001D517B">
                <w:r w:rsidRPr="001D517B">
                  <w:t>To change the way a picture fits in your document, click it and a button for layout options appears next to it.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186A073A" w14:textId="77777777" w:rsidR="001D517B" w:rsidRPr="00F7629D" w:rsidRDefault="00664A0E" w:rsidP="001D517B">
            <w:pPr>
              <w:pStyle w:val="SmallAuthorName"/>
            </w:pPr>
            <w:sdt>
              <w:sdtPr>
                <w:id w:val="-459189461"/>
                <w:placeholder>
                  <w:docPart w:val="EC05EE3E4714422A89D9B1EC6836BB59"/>
                </w:placeholder>
                <w:showingPlcHdr/>
                <w15:appearance w15:val="hidden"/>
              </w:sdtPr>
              <w:sdtEndPr/>
              <w:sdtContent>
                <w:r w:rsidR="001D517B" w:rsidRPr="00F7629D">
                  <w:t>Mirjam Nilsson</w:t>
                </w:r>
              </w:sdtContent>
            </w:sdt>
            <w:r w:rsidR="001D517B" w:rsidRPr="00F7629D">
              <w:t xml:space="preserve"> </w:t>
            </w:r>
          </w:p>
          <w:p w14:paraId="36A40221"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E8CE12BA4240450A9EE7F35E0C99DAFE"/>
              </w:placeholder>
              <w:showingPlcHdr/>
              <w15:appearance w15:val="hidden"/>
            </w:sdtPr>
            <w:sdtEndPr/>
            <w:sdtContent>
              <w:p w14:paraId="4CF27F75"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0E1092AF" w14:textId="77777777" w:rsidR="009D5E5F" w:rsidRDefault="00664A0E" w:rsidP="009D5E5F">
            <w:pPr>
              <w:pStyle w:val="SmallArticleSubtitle"/>
            </w:pPr>
            <w:sdt>
              <w:sdtPr>
                <w:id w:val="-974994715"/>
                <w:placeholder>
                  <w:docPart w:val="E46ECD2096A84D92BBCAAA145ACB5697"/>
                </w:placeholder>
                <w:showingPlcHdr/>
                <w15:appearance w15:val="hidden"/>
              </w:sdtPr>
              <w:sdtEndPr/>
              <w:sdtContent>
                <w:r w:rsidR="009D5E5F" w:rsidRPr="009D5E5F">
                  <w:t>The latest updates</w:t>
                </w:r>
              </w:sdtContent>
            </w:sdt>
          </w:p>
          <w:p w14:paraId="2CD7FB9F" w14:textId="77777777" w:rsidR="00E034A1" w:rsidRPr="00D67E44" w:rsidRDefault="00E034A1" w:rsidP="00D67E44">
            <w:pPr>
              <w:pStyle w:val="NoSpacing"/>
            </w:pPr>
          </w:p>
          <w:sdt>
            <w:sdtPr>
              <w:rPr>
                <w:color w:val="000000" w:themeColor="text1"/>
              </w:rPr>
              <w:id w:val="-331615867"/>
              <w:placeholder>
                <w:docPart w:val="94A722866EFF497291680BF5CD43F57B"/>
              </w:placeholder>
              <w:showingPlcHdr/>
              <w15:appearance w15:val="hidden"/>
            </w:sdtPr>
            <w:sdtEndPr/>
            <w:sdtContent>
              <w:p w14:paraId="74DCD781"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57445A69" w14:textId="77777777" w:rsidR="001D517B" w:rsidRPr="001D517B" w:rsidRDefault="001D517B" w:rsidP="001D517B">
                <w:r w:rsidRPr="001D517B">
                  <w:t>To change the way a picture fits in your document, click it and a button for layout options appears next to it.</w:t>
                </w:r>
              </w:p>
            </w:sdtContent>
          </w:sdt>
          <w:p w14:paraId="744D535F"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384B8DB5" wp14:editId="45881D9D">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365D037D" w14:textId="77777777" w:rsidTr="00FE03A7">
        <w:trPr>
          <w:trHeight w:val="1097"/>
        </w:trPr>
        <w:tc>
          <w:tcPr>
            <w:tcW w:w="4320" w:type="dxa"/>
            <w:gridSpan w:val="2"/>
            <w:tcBorders>
              <w:top w:val="nil"/>
              <w:left w:val="nil"/>
              <w:bottom w:val="nil"/>
              <w:right w:val="nil"/>
            </w:tcBorders>
            <w:vAlign w:val="center"/>
          </w:tcPr>
          <w:p w14:paraId="4F79FD43" w14:textId="77777777" w:rsidR="00F31919" w:rsidRPr="001D517B" w:rsidRDefault="00664A0E" w:rsidP="001D517B">
            <w:pPr>
              <w:pStyle w:val="PhotoCaption"/>
            </w:pPr>
            <w:sdt>
              <w:sdtPr>
                <w:id w:val="260879072"/>
                <w:placeholder>
                  <w:docPart w:val="AF42CEBDD3474353A50EF7A3E6437576"/>
                </w:placeholder>
                <w:showingPlcHdr/>
                <w15:appearance w15:val="hidden"/>
              </w:sdtPr>
              <w:sdtEndPr/>
              <w:sdtContent>
                <w:r w:rsidR="001D517B" w:rsidRPr="001D517B">
                  <w:rPr>
                    <w:rStyle w:val="PlaceholderText"/>
                    <w:color w:val="auto"/>
                  </w:rPr>
                  <w:t>Picture Caption: To make your document look professionally produced, Word provides header, footer, cover page, and text box designs that complement each other.</w:t>
                </w:r>
              </w:sdtContent>
            </w:sdt>
            <w:r w:rsidR="001D517B" w:rsidRPr="001D517B">
              <w:t xml:space="preserve"> </w:t>
            </w:r>
          </w:p>
        </w:tc>
        <w:tc>
          <w:tcPr>
            <w:tcW w:w="4323" w:type="dxa"/>
            <w:gridSpan w:val="4"/>
            <w:vMerge/>
            <w:tcBorders>
              <w:top w:val="nil"/>
              <w:left w:val="nil"/>
              <w:bottom w:val="nil"/>
            </w:tcBorders>
            <w:tcMar>
              <w:left w:w="115" w:type="dxa"/>
              <w:right w:w="216" w:type="dxa"/>
            </w:tcMar>
          </w:tcPr>
          <w:p w14:paraId="15F5E216"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14EF2B4E" w14:textId="77777777" w:rsidR="00F31919" w:rsidRPr="007212EC" w:rsidRDefault="00F31919" w:rsidP="00AA5FE5">
            <w:pPr>
              <w:pStyle w:val="SmallAuthorName"/>
              <w:rPr>
                <w:color w:val="000000" w:themeColor="text1"/>
              </w:rPr>
            </w:pPr>
          </w:p>
        </w:tc>
      </w:tr>
      <w:tr w:rsidR="00F31919" w14:paraId="4480A9BA" w14:textId="77777777" w:rsidTr="00FE03A7">
        <w:trPr>
          <w:trHeight w:val="2205"/>
        </w:trPr>
        <w:sdt>
          <w:sdtPr>
            <w:id w:val="-310100205"/>
            <w:placeholder>
              <w:docPart w:val="F7B4608524FB408BB683A09A6FF7A8CE"/>
            </w:placeholder>
            <w:showingPlcHdr/>
            <w15:appearance w15:val="hidden"/>
          </w:sdtPr>
          <w:sdtEndPr/>
          <w:sdtContent>
            <w:tc>
              <w:tcPr>
                <w:tcW w:w="4320" w:type="dxa"/>
                <w:gridSpan w:val="2"/>
                <w:vMerge w:val="restart"/>
                <w:tcBorders>
                  <w:top w:val="nil"/>
                  <w:left w:val="nil"/>
                  <w:bottom w:val="nil"/>
                  <w:right w:val="nil"/>
                </w:tcBorders>
                <w:tcMar>
                  <w:top w:w="216" w:type="dxa"/>
                  <w:left w:w="115" w:type="dxa"/>
                  <w:right w:w="115" w:type="dxa"/>
                </w:tcMar>
              </w:tcPr>
              <w:p w14:paraId="295B9612" w14:textId="77777777" w:rsidR="001D517B" w:rsidRPr="001D517B" w:rsidRDefault="001D517B" w:rsidP="001D517B">
                <w:r w:rsidRPr="001D517B">
                  <w:t xml:space="preserve">To make your document look professionally produced, Word provides header, footer, cover page, and text box designs that complement each other. For example, you can add a matching cover page, header, and sidebar. </w:t>
                </w:r>
              </w:p>
              <w:p w14:paraId="39990B34" w14:textId="77777777" w:rsidR="00F31919" w:rsidRPr="001D517B" w:rsidRDefault="001D517B" w:rsidP="001D517B">
                <w:r w:rsidRPr="001D517B">
                  <w:t>Click Insert and then choose the elements you want from the different galleries. Save time in Word with new buttons that show up where you need them.</w:t>
                </w:r>
              </w:p>
            </w:tc>
          </w:sdtContent>
        </w:sdt>
        <w:tc>
          <w:tcPr>
            <w:tcW w:w="4323" w:type="dxa"/>
            <w:gridSpan w:val="4"/>
            <w:vMerge/>
            <w:tcBorders>
              <w:top w:val="nil"/>
              <w:left w:val="nil"/>
              <w:bottom w:val="nil"/>
            </w:tcBorders>
            <w:tcMar>
              <w:left w:w="115" w:type="dxa"/>
              <w:right w:w="216" w:type="dxa"/>
            </w:tcMar>
          </w:tcPr>
          <w:p w14:paraId="3F4F9B7D"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6C0CDCD4" w14:textId="77777777" w:rsidR="00F31919" w:rsidRPr="007212EC" w:rsidRDefault="00F31919" w:rsidP="00AA5FE5">
            <w:pPr>
              <w:pStyle w:val="SmallAuthorName"/>
              <w:rPr>
                <w:color w:val="000000" w:themeColor="text1"/>
              </w:rPr>
            </w:pPr>
          </w:p>
        </w:tc>
      </w:tr>
      <w:tr w:rsidR="00F31919" w14:paraId="442AB4B8"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16FC1007"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5EFF8CA5"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0CC38750" w14:textId="77777777" w:rsidR="00F31919" w:rsidRPr="00E034A1" w:rsidRDefault="00664A0E" w:rsidP="00E034A1">
            <w:pPr>
              <w:pStyle w:val="PhotoCaption"/>
            </w:pPr>
            <w:sdt>
              <w:sdtPr>
                <w:id w:val="-851650272"/>
                <w:placeholder>
                  <w:docPart w:val="310CB00EE48840899E111BAEBC5DB8EB"/>
                </w:placeholder>
                <w:showingPlcHdr/>
                <w15:appearance w15:val="hidden"/>
              </w:sdtPr>
              <w:sdtEndPr/>
              <w:sdtContent>
                <w:r w:rsidR="00E034A1" w:rsidRPr="00E034A1">
                  <w:rPr>
                    <w:rStyle w:val="PlaceholderText"/>
                    <w:color w:val="auto"/>
                  </w:rPr>
                  <w:t>Picture Caption: To make your document look professionally produced, Word provides header, footer, cover page, and text box designs that complement each other.</w:t>
                </w:r>
              </w:sdtContent>
            </w:sdt>
            <w:r w:rsidR="00E034A1" w:rsidRPr="00E034A1">
              <w:t xml:space="preserve"> </w:t>
            </w:r>
          </w:p>
        </w:tc>
      </w:tr>
      <w:tr w:rsidR="00DD7F4A" w14:paraId="52C50A2D" w14:textId="77777777" w:rsidTr="00FE03A7">
        <w:trPr>
          <w:trHeight w:val="19"/>
        </w:trPr>
        <w:tc>
          <w:tcPr>
            <w:tcW w:w="12968" w:type="dxa"/>
            <w:gridSpan w:val="9"/>
            <w:tcBorders>
              <w:top w:val="nil"/>
              <w:left w:val="nil"/>
              <w:bottom w:val="thickThinMediumGap" w:sz="24" w:space="0" w:color="auto"/>
              <w:right w:val="nil"/>
            </w:tcBorders>
          </w:tcPr>
          <w:p w14:paraId="3563DA93" w14:textId="77777777" w:rsidR="00DD7F4A" w:rsidRDefault="00DD7F4A" w:rsidP="00E034A1">
            <w:pPr>
              <w:pStyle w:val="NoSpacing"/>
            </w:pPr>
          </w:p>
        </w:tc>
      </w:tr>
      <w:tr w:rsidR="005A1800" w14:paraId="43BF61C9"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6C2432D7" w14:textId="20B7B550" w:rsidR="005A1800" w:rsidRDefault="005A1800" w:rsidP="00E034A1">
            <w:pPr>
              <w:pStyle w:val="NoSpacing"/>
            </w:pPr>
          </w:p>
        </w:tc>
      </w:tr>
      <w:tr w:rsidR="00813EA3" w:rsidRPr="00E034A1" w14:paraId="32B12AAB" w14:textId="77777777" w:rsidTr="002768F0">
        <w:trPr>
          <w:trHeight w:val="864"/>
        </w:trPr>
        <w:tc>
          <w:tcPr>
            <w:tcW w:w="12968" w:type="dxa"/>
            <w:gridSpan w:val="9"/>
            <w:tcBorders>
              <w:top w:val="nil"/>
              <w:left w:val="nil"/>
              <w:bottom w:val="nil"/>
              <w:right w:val="nil"/>
            </w:tcBorders>
            <w:vAlign w:val="center"/>
          </w:tcPr>
          <w:p w14:paraId="20172347" w14:textId="77777777" w:rsidR="00813EA3" w:rsidRPr="00E034A1" w:rsidRDefault="00664A0E" w:rsidP="00E034A1">
            <w:pPr>
              <w:pStyle w:val="PhotoCaption"/>
            </w:pPr>
            <w:sdt>
              <w:sdtPr>
                <w:id w:val="-274022770"/>
                <w:placeholder>
                  <w:docPart w:val="54D0804752AF40308D72D2294C798F56"/>
                </w:placeholder>
                <w:showingPlcHdr/>
                <w15:appearance w15:val="hidden"/>
              </w:sdtPr>
              <w:sdtEnd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390BE46D" w14:textId="77777777" w:rsidTr="002768F0">
        <w:trPr>
          <w:trHeight w:val="1480"/>
        </w:trPr>
        <w:tc>
          <w:tcPr>
            <w:tcW w:w="12968" w:type="dxa"/>
            <w:gridSpan w:val="9"/>
            <w:tcBorders>
              <w:top w:val="nil"/>
              <w:left w:val="nil"/>
              <w:bottom w:val="nil"/>
              <w:right w:val="nil"/>
            </w:tcBorders>
            <w:tcMar>
              <w:bottom w:w="144" w:type="dxa"/>
            </w:tcMar>
          </w:tcPr>
          <w:p w14:paraId="51BEADB9" w14:textId="77777777" w:rsidR="001D517B" w:rsidRPr="00F7629D" w:rsidRDefault="00664A0E" w:rsidP="001D517B">
            <w:pPr>
              <w:pStyle w:val="LargeAuthorName"/>
            </w:pPr>
            <w:sdt>
              <w:sdtPr>
                <w:id w:val="-422568543"/>
                <w:placeholder>
                  <w:docPart w:val="140446799FC84AE7A939E6B6D7693878"/>
                </w:placeholder>
                <w:showingPlcHdr/>
                <w15:appearance w15:val="hidden"/>
              </w:sdtPr>
              <w:sdtEndPr/>
              <w:sdtContent>
                <w:r w:rsidR="001D517B" w:rsidRPr="00F7629D">
                  <w:t>Mirjam Nilsson</w:t>
                </w:r>
              </w:sdtContent>
            </w:sdt>
            <w:r w:rsidR="001D517B" w:rsidRPr="00F7629D">
              <w:t xml:space="preserve"> </w:t>
            </w:r>
          </w:p>
          <w:p w14:paraId="1B1B769D" w14:textId="77777777" w:rsidR="005F2B1B" w:rsidRPr="005F2B1B" w:rsidRDefault="005F2B1B" w:rsidP="00AE4980">
            <w:pPr>
              <w:pStyle w:val="SmallAuthorName"/>
              <w:spacing w:line="276" w:lineRule="auto"/>
              <w:rPr>
                <w:color w:val="000000" w:themeColor="text1"/>
                <w:sz w:val="18"/>
                <w:szCs w:val="18"/>
              </w:rPr>
            </w:pPr>
          </w:p>
          <w:p w14:paraId="07A227CD" w14:textId="77777777" w:rsidR="00B767C0" w:rsidRPr="005B7C41" w:rsidRDefault="00664A0E" w:rsidP="005B7C41">
            <w:pPr>
              <w:pStyle w:val="LargeArticleTitle"/>
            </w:pPr>
            <w:sdt>
              <w:sdtPr>
                <w:id w:val="2059047865"/>
                <w:placeholder>
                  <w:docPart w:val="18E720DB55BF4EB78D6A28CFFB015098"/>
                </w:placeholder>
                <w:showingPlcHdr/>
                <w15:appearance w15:val="hidden"/>
              </w:sdtPr>
              <w:sdtEndPr/>
              <w:sdtContent>
                <w:r w:rsidR="005B7C41" w:rsidRPr="005B7C41">
                  <w:t>The latest breaking news of the day</w:t>
                </w:r>
              </w:sdtContent>
            </w:sdt>
            <w:r w:rsidR="005B7C41" w:rsidRPr="005B7C41">
              <w:t xml:space="preserve"> </w:t>
            </w:r>
          </w:p>
          <w:p w14:paraId="72DD90E0" w14:textId="77777777" w:rsidR="00813EA3" w:rsidRPr="005B7C41" w:rsidRDefault="00664A0E" w:rsidP="005B7C41">
            <w:pPr>
              <w:pStyle w:val="LargeArticleSubtitle"/>
            </w:pPr>
            <w:sdt>
              <w:sdtPr>
                <w:id w:val="-1230459100"/>
                <w:placeholder>
                  <w:docPart w:val="DEC31CC1C630484FB15A55D924ADEB11"/>
                </w:placeholder>
                <w:showingPlcHdr/>
                <w15:appearance w15:val="hidden"/>
              </w:sdtPr>
              <w:sdtEndPr/>
              <w:sdtContent>
                <w:r w:rsidR="005B7C41" w:rsidRPr="005B7C41">
                  <w:t>The latest updates to get you through the day</w:t>
                </w:r>
              </w:sdtContent>
            </w:sdt>
            <w:r w:rsidR="005B7C41" w:rsidRPr="005B7C41">
              <w:t xml:space="preserve"> </w:t>
            </w:r>
          </w:p>
        </w:tc>
      </w:tr>
      <w:tr w:rsidR="00813EA3" w14:paraId="136E20B5" w14:textId="77777777" w:rsidTr="002768F0">
        <w:trPr>
          <w:trHeight w:val="2781"/>
        </w:trPr>
        <w:sdt>
          <w:sdtPr>
            <w:id w:val="-2127148327"/>
            <w:placeholder>
              <w:docPart w:val="1AB89635393847A5BC76294EFD1F2C2E"/>
            </w:placeholder>
            <w:showingPlcHdr/>
            <w15:appearance w15:val="hidden"/>
          </w:sdtPr>
          <w:sdtEndPr/>
          <w:sdtContent>
            <w:tc>
              <w:tcPr>
                <w:tcW w:w="6482" w:type="dxa"/>
                <w:gridSpan w:val="4"/>
                <w:tcBorders>
                  <w:top w:val="nil"/>
                  <w:left w:val="nil"/>
                  <w:bottom w:val="nil"/>
                  <w:right w:val="nil"/>
                </w:tcBorders>
                <w:tcMar>
                  <w:left w:w="115" w:type="dxa"/>
                  <w:bottom w:w="144" w:type="dxa"/>
                  <w:right w:w="216" w:type="dxa"/>
                </w:tcMar>
              </w:tcPr>
              <w:p w14:paraId="1846F79A"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759585CA"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BCB8672A31EB4E279E5A89507825707C"/>
            </w:placeholder>
            <w:showingPlcHdr/>
            <w15:appearance w15:val="hidden"/>
          </w:sdtPr>
          <w:sdtEndPr/>
          <w:sdtContent>
            <w:tc>
              <w:tcPr>
                <w:tcW w:w="6486" w:type="dxa"/>
                <w:gridSpan w:val="5"/>
                <w:tcBorders>
                  <w:top w:val="nil"/>
                  <w:left w:val="nil"/>
                  <w:bottom w:val="nil"/>
                  <w:right w:val="nil"/>
                </w:tcBorders>
                <w:tcMar>
                  <w:left w:w="216" w:type="dxa"/>
                  <w:bottom w:w="144" w:type="dxa"/>
                  <w:right w:w="115" w:type="dxa"/>
                </w:tcMar>
              </w:tcPr>
              <w:p w14:paraId="043A9517" w14:textId="77777777" w:rsidR="005B7C41" w:rsidRPr="005B7C41" w:rsidRDefault="005B7C41" w:rsidP="005B7C41">
                <w:r w:rsidRPr="005B7C41">
                  <w:t xml:space="preserve">charts, and SmartArt graphics change to match your new theme. When you apply styles, your headings change to match the new theme. </w:t>
                </w:r>
              </w:p>
              <w:p w14:paraId="56764CD3"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1E9AF3B7"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02E9825F"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533B15FB" w14:textId="77777777"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1CC7231E" w14:textId="77777777" w:rsidR="0010319C" w:rsidRPr="007212EC" w:rsidRDefault="0010319C" w:rsidP="0010319C">
            <w:pPr>
              <w:pStyle w:val="NoSpacing"/>
            </w:pPr>
          </w:p>
        </w:tc>
      </w:tr>
      <w:tr w:rsidR="00F31919" w:rsidRPr="00BE1E30" w14:paraId="5F668EFE"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398487B3" w14:textId="77777777" w:rsidR="007C06B7" w:rsidRPr="007212EC" w:rsidRDefault="007C06B7" w:rsidP="005B7C41">
            <w:pPr>
              <w:pStyle w:val="NoSpacing"/>
            </w:pPr>
          </w:p>
        </w:tc>
        <w:tc>
          <w:tcPr>
            <w:tcW w:w="1080" w:type="dxa"/>
            <w:gridSpan w:val="2"/>
            <w:vMerge/>
            <w:tcMar>
              <w:left w:w="115" w:type="dxa"/>
              <w:right w:w="115" w:type="dxa"/>
            </w:tcMar>
            <w:vAlign w:val="center"/>
          </w:tcPr>
          <w:p w14:paraId="2C56BE29"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16CA0676" w14:textId="77777777" w:rsidR="007C06B7" w:rsidRPr="007212EC" w:rsidRDefault="007C06B7" w:rsidP="005B7C41">
            <w:pPr>
              <w:pStyle w:val="NoSpacing"/>
            </w:pPr>
          </w:p>
        </w:tc>
      </w:tr>
    </w:tbl>
    <w:p w14:paraId="7C8893F7" w14:textId="77777777" w:rsidR="003C55A4" w:rsidRDefault="003C55A4"/>
    <w:p w14:paraId="1EA167F0"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4BAD6E43" w14:textId="77777777" w:rsidTr="005F4830">
        <w:trPr>
          <w:trHeight w:val="864"/>
        </w:trPr>
        <w:tc>
          <w:tcPr>
            <w:tcW w:w="3239" w:type="dxa"/>
            <w:gridSpan w:val="2"/>
            <w:tcBorders>
              <w:top w:val="nil"/>
              <w:left w:val="nil"/>
              <w:bottom w:val="nil"/>
              <w:right w:val="nil"/>
            </w:tcBorders>
            <w:vAlign w:val="center"/>
          </w:tcPr>
          <w:p w14:paraId="311D29BF" w14:textId="77777777" w:rsidR="002768F0" w:rsidRPr="007212EC" w:rsidRDefault="00664A0E" w:rsidP="00D00973">
            <w:pPr>
              <w:pStyle w:val="MastheadCopy"/>
            </w:pPr>
            <w:sdt>
              <w:sdtPr>
                <w:id w:val="-1034337478"/>
                <w:placeholder>
                  <w:docPart w:val="9C5EC0EE4B8848038B8A82DA8888BED7"/>
                </w:placeholder>
                <w:showingPlcHdr/>
                <w15:appearance w15:val="hidden"/>
              </w:sdtPr>
              <w:sdtEndPr/>
              <w:sdtContent>
                <w:r w:rsidR="002768F0" w:rsidRPr="00F7629D">
                  <w:t xml:space="preserve">Tuesday, Sep 20, </w:t>
                </w:r>
                <w:r w:rsidR="002768F0">
                  <w:t>Y</w:t>
                </w:r>
                <w:r w:rsidR="002768F0" w:rsidRPr="00F7629D">
                  <w:t>YYY</w:t>
                </w:r>
              </w:sdtContent>
            </w:sdt>
          </w:p>
        </w:tc>
        <w:tc>
          <w:tcPr>
            <w:tcW w:w="6481" w:type="dxa"/>
            <w:gridSpan w:val="6"/>
            <w:tcBorders>
              <w:top w:val="nil"/>
              <w:left w:val="nil"/>
              <w:bottom w:val="nil"/>
              <w:right w:val="nil"/>
            </w:tcBorders>
            <w:vAlign w:val="center"/>
          </w:tcPr>
          <w:p w14:paraId="46D749C5" w14:textId="77777777" w:rsidR="002768F0" w:rsidRPr="00CE1F2C" w:rsidRDefault="00664A0E" w:rsidP="00D00973">
            <w:pPr>
              <w:pStyle w:val="Header"/>
            </w:pPr>
            <w:sdt>
              <w:sdtPr>
                <w:id w:val="1658338899"/>
                <w:placeholder>
                  <w:docPart w:val="E40E7EF9B09D448BA317D2E3104CA1DF"/>
                </w:placeholder>
                <w:showingPlcHdr/>
                <w15:appearance w15:val="hidden"/>
              </w:sdtPr>
              <w:sdtEndPr/>
              <w:sdtContent>
                <w:r w:rsidR="002768F0" w:rsidRPr="00F7629D">
                  <w:t>NEWS TODAY</w:t>
                </w:r>
              </w:sdtContent>
            </w:sdt>
          </w:p>
        </w:tc>
        <w:tc>
          <w:tcPr>
            <w:tcW w:w="3240" w:type="dxa"/>
            <w:gridSpan w:val="2"/>
            <w:tcBorders>
              <w:top w:val="nil"/>
              <w:left w:val="nil"/>
              <w:bottom w:val="nil"/>
              <w:right w:val="nil"/>
            </w:tcBorders>
            <w:vAlign w:val="center"/>
          </w:tcPr>
          <w:p w14:paraId="4C35EC0C" w14:textId="77777777" w:rsidR="002768F0" w:rsidRPr="00800A0F" w:rsidRDefault="00664A0E" w:rsidP="00D00973">
            <w:pPr>
              <w:pStyle w:val="MastheadCopy"/>
            </w:pPr>
            <w:sdt>
              <w:sdtPr>
                <w:id w:val="1143317509"/>
                <w:placeholder>
                  <w:docPart w:val="054573D4F308490AA8DD456DB0700F03"/>
                </w:placeholder>
                <w:showingPlcHdr/>
                <w15:appearance w15:val="hidden"/>
              </w:sdtPr>
              <w:sdtEndPr/>
              <w:sdtContent>
                <w:r w:rsidR="002768F0" w:rsidRPr="00800A0F">
                  <w:t>Issue #10</w:t>
                </w:r>
              </w:sdtContent>
            </w:sdt>
          </w:p>
        </w:tc>
      </w:tr>
      <w:tr w:rsidR="00A36549" w14:paraId="7E6B71BD"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576BDB60"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5FCBE650"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2C4F6F3E" w14:textId="77777777" w:rsidR="00A36549" w:rsidRPr="00A36549" w:rsidRDefault="00A36549" w:rsidP="0010319C">
            <w:pPr>
              <w:pStyle w:val="Footer"/>
            </w:pPr>
          </w:p>
        </w:tc>
      </w:tr>
      <w:tr w:rsidR="001E28C1" w14:paraId="0016E82C"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7AF76627" w14:textId="77777777" w:rsidR="001E28C1" w:rsidRDefault="00CF5018" w:rsidP="001D7797">
            <w:pPr>
              <w:pStyle w:val="NoSpacing"/>
            </w:pPr>
            <w:r>
              <w:rPr>
                <w:noProof/>
              </w:rPr>
              <w:drawing>
                <wp:inline distT="0" distB="0" distL="0" distR="0" wp14:anchorId="512D3FCB" wp14:editId="4FF53579">
                  <wp:extent cx="8251190" cy="5591175"/>
                  <wp:effectExtent l="0" t="0" r="0" b="9525"/>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256951" cy="5595079"/>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62615DB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09D59929" w14:textId="77777777" w:rsidR="00E7662D" w:rsidRPr="00CC3396" w:rsidRDefault="00664A0E" w:rsidP="00CC3396">
            <w:pPr>
              <w:pStyle w:val="PhotoCaption"/>
            </w:pPr>
            <w:sdt>
              <w:sdtPr>
                <w:id w:val="-1828664409"/>
                <w:placeholder>
                  <w:docPart w:val="4614464DAAA44FFFBD31A24137A419DF"/>
                </w:placeholder>
                <w:showingPlcHdr/>
                <w15:appearance w15:val="hidden"/>
              </w:sdtPr>
              <w:sdtEnd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492646A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4C54EFDE" w14:textId="77777777" w:rsidR="00D676B3" w:rsidRPr="00CC3396" w:rsidRDefault="00664A0E" w:rsidP="00CC3396">
            <w:pPr>
              <w:pStyle w:val="LargeArticleTitle"/>
            </w:pPr>
            <w:sdt>
              <w:sdtPr>
                <w:id w:val="2025209191"/>
                <w:placeholder>
                  <w:docPart w:val="D4B5A0CA54F74078A0B63EA8003D3AE3"/>
                </w:placeholder>
                <w:showingPlcHdr/>
                <w15:appearance w15:val="hidden"/>
              </w:sdtPr>
              <w:sdtEndPr/>
              <w:sdtContent>
                <w:r w:rsidR="00CC3396" w:rsidRPr="00CC3396">
                  <w:t>The latest breaking news of the day</w:t>
                </w:r>
              </w:sdtContent>
            </w:sdt>
            <w:r w:rsidR="00CC3396" w:rsidRPr="00CC3396">
              <w:t xml:space="preserve"> </w:t>
            </w:r>
          </w:p>
          <w:p w14:paraId="7182FCB9" w14:textId="77777777" w:rsidR="00E7662D" w:rsidRPr="007212EC" w:rsidRDefault="00664A0E"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93AFC02681A541338A84399F0F8C8DE0"/>
                </w:placeholder>
                <w:showingPlcHdr/>
                <w15:appearance w15:val="hidden"/>
              </w:sdtPr>
              <w:sdtEnd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55EBC49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5C727C9E" w14:textId="77777777" w:rsidR="005F4830" w:rsidRDefault="005F4830" w:rsidP="005F4830">
            <w:pPr>
              <w:pStyle w:val="NoSpacing"/>
              <w:rPr>
                <w:noProof/>
              </w:rPr>
            </w:pPr>
            <w:r w:rsidRPr="007212EC">
              <w:rPr>
                <w:noProof/>
              </w:rPr>
              <w:drawing>
                <wp:inline distT="0" distB="0" distL="0" distR="0" wp14:anchorId="0D113DEC" wp14:editId="69814DD7">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2F239975" w14:textId="77777777" w:rsidR="005F4830" w:rsidRPr="007212EC" w:rsidRDefault="00664A0E" w:rsidP="005F4830">
            <w:pPr>
              <w:pStyle w:val="NoSpacing"/>
              <w:rPr>
                <w:noProof/>
              </w:rPr>
            </w:pPr>
            <w:sdt>
              <w:sdtPr>
                <w:rPr>
                  <w:bCs/>
                </w:rPr>
                <w:id w:val="-2064791936"/>
                <w:placeholder>
                  <w:docPart w:val="8E3F7E7CA53640FD8E04EC8C72CDD3EE"/>
                </w:placeholder>
                <w:showingPlcHdr/>
                <w15:appearance w15:val="hidden"/>
              </w:sdtPr>
              <w:sdtEndPr/>
              <w:sdtContent>
                <w:r w:rsidR="005F4830" w:rsidRPr="001D517B">
                  <w:rPr>
                    <w:bCs/>
                  </w:rPr>
                  <w:t>Mirjam Nilsson</w:t>
                </w:r>
              </w:sdtContent>
            </w:sdt>
          </w:p>
        </w:tc>
        <w:sdt>
          <w:sdtPr>
            <w:id w:val="-870917369"/>
            <w:placeholder>
              <w:docPart w:val="779BEA436BAD4DC2B0FA1EDB4AF3BDB6"/>
            </w:placeholder>
            <w:showingPlcHdr/>
            <w15:appearance w15:val="hidden"/>
          </w:sdtPr>
          <w:sdtEndPr/>
          <w:sdtContent>
            <w:tc>
              <w:tcPr>
                <w:tcW w:w="3981" w:type="dxa"/>
                <w:gridSpan w:val="4"/>
                <w:tcMar>
                  <w:top w:w="144" w:type="dxa"/>
                </w:tcMar>
              </w:tcPr>
              <w:p w14:paraId="03C2F21A"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68CE85B1" w14:textId="77777777" w:rsidR="005F4830" w:rsidRDefault="00664A0E" w:rsidP="005F4830">
            <w:pPr>
              <w:rPr>
                <w:color w:val="000000" w:themeColor="text1"/>
              </w:rPr>
            </w:pPr>
            <w:sdt>
              <w:sdtPr>
                <w:rPr>
                  <w:color w:val="000000" w:themeColor="text1"/>
                </w:rPr>
                <w:id w:val="-1235923497"/>
                <w:placeholder>
                  <w:docPart w:val="81C21CA8A66042A7A9D518F611CE0473"/>
                </w:placeholder>
                <w:showingPlcHdr/>
                <w15:appearance w15:val="hidden"/>
              </w:sdtPr>
              <w:sdtEnd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33E1311C"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E5736B71734C4228A4C912D738A82D04"/>
            </w:placeholder>
            <w:showingPlcHdr/>
            <w15:appearance w15:val="hidden"/>
          </w:sdtPr>
          <w:sdtEndPr/>
          <w:sdtContent>
            <w:tc>
              <w:tcPr>
                <w:tcW w:w="6480" w:type="dxa"/>
                <w:gridSpan w:val="5"/>
                <w:vMerge w:val="restart"/>
                <w:tcBorders>
                  <w:bottom w:val="nil"/>
                </w:tcBorders>
                <w:tcMar>
                  <w:top w:w="144" w:type="dxa"/>
                  <w:left w:w="115" w:type="dxa"/>
                  <w:right w:w="216" w:type="dxa"/>
                </w:tcMar>
              </w:tcPr>
              <w:p w14:paraId="50E2E220"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2B09C1B7"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30594606"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6BE02506"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0FD94CCB82944CDD8E16013B212312FD"/>
              </w:placeholder>
              <w:showingPlcHdr/>
              <w15:appearance w15:val="hidden"/>
            </w:sdtPr>
            <w:sdtEndPr/>
            <w:sdtContent>
              <w:p w14:paraId="10F95703"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488BBD12" w14:textId="77777777" w:rsidR="005F4830" w:rsidRPr="005F4830" w:rsidRDefault="005F4830" w:rsidP="005F4830">
            <w:pPr>
              <w:pStyle w:val="PullQuoteAttribution"/>
            </w:pPr>
            <w:r w:rsidRPr="005F4830">
              <w:t xml:space="preserve">- </w:t>
            </w:r>
            <w:sdt>
              <w:sdtPr>
                <w:id w:val="-809089410"/>
                <w:placeholder>
                  <w:docPart w:val="9473D0E050A440D8ADB928B131A6B553"/>
                </w:placeholder>
                <w:showingPlcHdr/>
                <w15:appearance w15:val="hidden"/>
              </w:sdtPr>
              <w:sdtEndPr/>
              <w:sdtContent>
                <w:r w:rsidRPr="005F4830">
                  <w:t>Mirjam Nilsson</w:t>
                </w:r>
              </w:sdtContent>
            </w:sdt>
          </w:p>
        </w:tc>
      </w:tr>
      <w:tr w:rsidR="005F4830" w:rsidRPr="007212EC" w14:paraId="127AF5DC"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6125C348"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B2D4BEC4286A4209812847379D7EB1E9"/>
              </w:placeholder>
              <w:showingPlcHdr/>
              <w15:appearance w15:val="hidden"/>
            </w:sdtPr>
            <w:sdtEndPr/>
            <w:sdtContent>
              <w:p w14:paraId="00C17F45"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1A3C32F1"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2F031B1E"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1236C1A5"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59AF8210" w14:textId="77777777"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821C8">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3D1D7AF7" w14:textId="77777777" w:rsidR="005F4830" w:rsidRPr="007212EC" w:rsidRDefault="005F4830" w:rsidP="005F4830">
            <w:pPr>
              <w:pStyle w:val="NoSpacing"/>
            </w:pPr>
          </w:p>
        </w:tc>
      </w:tr>
      <w:tr w:rsidR="005F4830" w:rsidRPr="007212EC" w14:paraId="23CC3729"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25340905" w14:textId="77777777" w:rsidR="005F4830" w:rsidRPr="007212EC" w:rsidRDefault="005F4830" w:rsidP="005F4830">
            <w:pPr>
              <w:pStyle w:val="NoSpacing"/>
            </w:pPr>
          </w:p>
        </w:tc>
        <w:tc>
          <w:tcPr>
            <w:tcW w:w="1162" w:type="dxa"/>
            <w:gridSpan w:val="2"/>
            <w:vMerge/>
            <w:tcMar>
              <w:left w:w="115" w:type="dxa"/>
              <w:right w:w="115" w:type="dxa"/>
            </w:tcMar>
            <w:vAlign w:val="center"/>
          </w:tcPr>
          <w:p w14:paraId="584AC45B"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475BB219" w14:textId="77777777" w:rsidR="005F4830" w:rsidRPr="007212EC" w:rsidRDefault="005F4830" w:rsidP="005F4830">
            <w:pPr>
              <w:pStyle w:val="NoSpacing"/>
            </w:pPr>
          </w:p>
        </w:tc>
      </w:tr>
    </w:tbl>
    <w:p w14:paraId="6C6CDDB5"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93539" w14:textId="77777777" w:rsidR="00664A0E" w:rsidRDefault="00664A0E" w:rsidP="00554336">
      <w:pPr>
        <w:spacing w:after="0"/>
      </w:pPr>
      <w:r>
        <w:separator/>
      </w:r>
    </w:p>
  </w:endnote>
  <w:endnote w:type="continuationSeparator" w:id="0">
    <w:p w14:paraId="3D514A85" w14:textId="77777777" w:rsidR="00664A0E" w:rsidRDefault="00664A0E"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Georgia Pro Black">
    <w:altName w:val="Georgia Pro Black"/>
    <w:panose1 w:val="02040A02050405020203"/>
    <w:charset w:val="00"/>
    <w:family w:val="roman"/>
    <w:pitch w:val="variable"/>
    <w:sig w:usb0="800002AF" w:usb1="00000003" w:usb2="00000000" w:usb3="00000000" w:csb0="0000009F" w:csb1="00000000"/>
  </w:font>
  <w:font w:name="Segoe UI">
    <w:panose1 w:val="020B0604020202020204"/>
    <w:charset w:val="00"/>
    <w:family w:val="swiss"/>
    <w:pitch w:val="variable"/>
    <w:sig w:usb0="E4002EFF" w:usb1="C000E47F" w:usb2="00000009" w:usb3="00000000" w:csb0="000001FF" w:csb1="00000000"/>
  </w:font>
  <w:font w:name="Georgia Pro">
    <w:panose1 w:val="02040502050405020303"/>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8FDF3" w14:textId="77777777" w:rsidR="00664A0E" w:rsidRDefault="00664A0E" w:rsidP="00554336">
      <w:pPr>
        <w:spacing w:after="0"/>
      </w:pPr>
      <w:r>
        <w:separator/>
      </w:r>
    </w:p>
  </w:footnote>
  <w:footnote w:type="continuationSeparator" w:id="0">
    <w:p w14:paraId="71F68E9C" w14:textId="77777777" w:rsidR="00664A0E" w:rsidRDefault="00664A0E"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D7DD8"/>
    <w:multiLevelType w:val="hybridMultilevel"/>
    <w:tmpl w:val="98346864"/>
    <w:lvl w:ilvl="0" w:tplc="7B304118">
      <w:numFmt w:val="bullet"/>
      <w:lvlText w:val="-"/>
      <w:lvlJc w:val="left"/>
      <w:pPr>
        <w:ind w:left="1080" w:hanging="360"/>
      </w:pPr>
      <w:rPr>
        <w:rFonts w:ascii="Baskerville Old Face" w:eastAsiaTheme="minorHAnsi" w:hAnsi="Baskerville Old Fac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F832D02"/>
    <w:multiLevelType w:val="hybridMultilevel"/>
    <w:tmpl w:val="1180D6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F8C5940"/>
    <w:multiLevelType w:val="hybridMultilevel"/>
    <w:tmpl w:val="BFFA815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EC8134A"/>
    <w:multiLevelType w:val="hybridMultilevel"/>
    <w:tmpl w:val="995037CE"/>
    <w:lvl w:ilvl="0" w:tplc="B2365A74">
      <w:numFmt w:val="bullet"/>
      <w:lvlText w:val="-"/>
      <w:lvlJc w:val="left"/>
      <w:pPr>
        <w:ind w:left="1080" w:hanging="360"/>
      </w:pPr>
      <w:rPr>
        <w:rFonts w:ascii="Baskerville Old Face" w:eastAsiaTheme="minorHAnsi" w:hAnsi="Baskerville Old Face"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482211">
    <w:abstractNumId w:val="1"/>
  </w:num>
  <w:num w:numId="2" w16cid:durableId="1638291687">
    <w:abstractNumId w:val="0"/>
  </w:num>
  <w:num w:numId="3" w16cid:durableId="1164011598">
    <w:abstractNumId w:val="3"/>
  </w:num>
  <w:num w:numId="4" w16cid:durableId="1359159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78CA"/>
    <w:rsid w:val="000064BF"/>
    <w:rsid w:val="000139C1"/>
    <w:rsid w:val="00015939"/>
    <w:rsid w:val="0001620C"/>
    <w:rsid w:val="00052781"/>
    <w:rsid w:val="00061A8E"/>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C6BC8"/>
    <w:rsid w:val="001D517B"/>
    <w:rsid w:val="001D7797"/>
    <w:rsid w:val="001E28C1"/>
    <w:rsid w:val="001F5567"/>
    <w:rsid w:val="001F62F5"/>
    <w:rsid w:val="001F657F"/>
    <w:rsid w:val="0020424D"/>
    <w:rsid w:val="002107A1"/>
    <w:rsid w:val="0021691D"/>
    <w:rsid w:val="00216B9C"/>
    <w:rsid w:val="00226ABE"/>
    <w:rsid w:val="00230183"/>
    <w:rsid w:val="00237F02"/>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3949"/>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4870"/>
    <w:rsid w:val="005056FC"/>
    <w:rsid w:val="00506367"/>
    <w:rsid w:val="00507968"/>
    <w:rsid w:val="00527FE0"/>
    <w:rsid w:val="0053589F"/>
    <w:rsid w:val="0054348D"/>
    <w:rsid w:val="00543C35"/>
    <w:rsid w:val="00554336"/>
    <w:rsid w:val="00566C26"/>
    <w:rsid w:val="005706B7"/>
    <w:rsid w:val="00575C13"/>
    <w:rsid w:val="005778CA"/>
    <w:rsid w:val="00590DC3"/>
    <w:rsid w:val="005956D6"/>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4A0E"/>
    <w:rsid w:val="00667FF3"/>
    <w:rsid w:val="006926DA"/>
    <w:rsid w:val="00692D2D"/>
    <w:rsid w:val="006931FE"/>
    <w:rsid w:val="006B52E6"/>
    <w:rsid w:val="006C0B7A"/>
    <w:rsid w:val="006C249D"/>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6424"/>
    <w:rsid w:val="008F75D6"/>
    <w:rsid w:val="009010EB"/>
    <w:rsid w:val="009047BC"/>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36549"/>
    <w:rsid w:val="00A46549"/>
    <w:rsid w:val="00A491B1"/>
    <w:rsid w:val="00A61945"/>
    <w:rsid w:val="00A70242"/>
    <w:rsid w:val="00A74923"/>
    <w:rsid w:val="00A7758D"/>
    <w:rsid w:val="00A85400"/>
    <w:rsid w:val="00AA5FE5"/>
    <w:rsid w:val="00AB2AA3"/>
    <w:rsid w:val="00AC117E"/>
    <w:rsid w:val="00AD246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00C6E"/>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EF27BB"/>
    <w:rsid w:val="00F0187D"/>
    <w:rsid w:val="00F1408E"/>
    <w:rsid w:val="00F23030"/>
    <w:rsid w:val="00F25E08"/>
    <w:rsid w:val="00F31919"/>
    <w:rsid w:val="00F47AAC"/>
    <w:rsid w:val="00F52FB4"/>
    <w:rsid w:val="00F62B75"/>
    <w:rsid w:val="00F65715"/>
    <w:rsid w:val="00F66772"/>
    <w:rsid w:val="00F70FE9"/>
    <w:rsid w:val="00F7629D"/>
    <w:rsid w:val="00F963ED"/>
    <w:rsid w:val="00FA33D8"/>
    <w:rsid w:val="00FA79BF"/>
    <w:rsid w:val="00FB03B9"/>
    <w:rsid w:val="00FB0C16"/>
    <w:rsid w:val="00FC0993"/>
    <w:rsid w:val="00FD41D0"/>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AC1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ListParagraph">
    <w:name w:val="List Paragraph"/>
    <w:basedOn w:val="Normal"/>
    <w:uiPriority w:val="34"/>
    <w:semiHidden/>
    <w:qFormat/>
    <w:rsid w:val="004139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tmp"/><Relationship Id="rId25" Type="http://schemas.microsoft.com/office/2007/relationships/hdphoto" Target="media/hdphoto4.wdp"/><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9.png"/><Relationship Id="rId29"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mp"/><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tmp"/><Relationship Id="rId23" Type="http://schemas.microsoft.com/office/2007/relationships/hdphoto" Target="media/hdphoto3.wdp"/><Relationship Id="rId28" Type="http://schemas.openxmlformats.org/officeDocument/2006/relationships/image" Target="media/image13.png"/><Relationship Id="rId10" Type="http://schemas.openxmlformats.org/officeDocument/2006/relationships/endnotes" Target="endnotes.xml"/><Relationship Id="rId19" Type="http://schemas.microsoft.com/office/2007/relationships/hdphoto" Target="media/hdphoto1.wdp"/><Relationship Id="rId31" Type="http://schemas.microsoft.com/office/2007/relationships/hdphoto" Target="media/hdphoto7.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mp"/><Relationship Id="rId22" Type="http://schemas.openxmlformats.org/officeDocument/2006/relationships/image" Target="media/image10.png"/><Relationship Id="rId27" Type="http://schemas.microsoft.com/office/2007/relationships/hdphoto" Target="media/hdphoto5.wdp"/><Relationship Id="rId30" Type="http://schemas.openxmlformats.org/officeDocument/2006/relationships/image" Target="media/image14.pn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23970\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56B20676994B97B26339A47AD9BB66"/>
        <w:category>
          <w:name w:val="General"/>
          <w:gallery w:val="placeholder"/>
        </w:category>
        <w:types>
          <w:type w:val="bbPlcHdr"/>
        </w:types>
        <w:behaviors>
          <w:behavior w:val="content"/>
        </w:behaviors>
        <w:guid w:val="{8F76E372-BE2E-42EB-8551-7D784B156BD1}"/>
      </w:docPartPr>
      <w:docPartBody>
        <w:p w:rsidR="00D71BC8" w:rsidRDefault="00D71BC8">
          <w:pPr>
            <w:pStyle w:val="6D56B20676994B97B26339A47AD9BB66"/>
          </w:pPr>
          <w:r w:rsidRPr="00F7629D">
            <w:t xml:space="preserve">Tuesday, </w:t>
          </w:r>
          <w:r w:rsidRPr="00F7629D">
            <w:br/>
            <w:t xml:space="preserve">Sep 20, </w:t>
          </w:r>
          <w:r w:rsidRPr="00F7629D">
            <w:br/>
            <w:t>YYYY</w:t>
          </w:r>
        </w:p>
      </w:docPartBody>
    </w:docPart>
    <w:docPart>
      <w:docPartPr>
        <w:name w:val="A78BF27FC1234798B4F1FC891976F281"/>
        <w:category>
          <w:name w:val="General"/>
          <w:gallery w:val="placeholder"/>
        </w:category>
        <w:types>
          <w:type w:val="bbPlcHdr"/>
        </w:types>
        <w:behaviors>
          <w:behavior w:val="content"/>
        </w:behaviors>
        <w:guid w:val="{4493FC7B-1692-4655-9371-5FD891288672}"/>
      </w:docPartPr>
      <w:docPartBody>
        <w:p w:rsidR="00D71BC8" w:rsidRDefault="00D71BC8">
          <w:pPr>
            <w:pStyle w:val="A78BF27FC1234798B4F1FC891976F281"/>
          </w:pPr>
          <w:r w:rsidRPr="00F7629D">
            <w:t>NEWS TODAY</w:t>
          </w:r>
        </w:p>
      </w:docPartBody>
    </w:docPart>
    <w:docPart>
      <w:docPartPr>
        <w:name w:val="817F185FB15A4C3F97870885113A92B5"/>
        <w:category>
          <w:name w:val="General"/>
          <w:gallery w:val="placeholder"/>
        </w:category>
        <w:types>
          <w:type w:val="bbPlcHdr"/>
        </w:types>
        <w:behaviors>
          <w:behavior w:val="content"/>
        </w:behaviors>
        <w:guid w:val="{18C45949-BAE5-4178-A372-C734A4A53212}"/>
      </w:docPartPr>
      <w:docPartBody>
        <w:p w:rsidR="00D71BC8" w:rsidRDefault="00D71BC8">
          <w:pPr>
            <w:pStyle w:val="817F185FB15A4C3F97870885113A92B5"/>
          </w:pPr>
          <w:r w:rsidRPr="00F7629D">
            <w:t>Latest news and bulletin updates</w:t>
          </w:r>
        </w:p>
      </w:docPartBody>
    </w:docPart>
    <w:docPart>
      <w:docPartPr>
        <w:name w:val="570DABCD37834394AD3E661109524175"/>
        <w:category>
          <w:name w:val="General"/>
          <w:gallery w:val="placeholder"/>
        </w:category>
        <w:types>
          <w:type w:val="bbPlcHdr"/>
        </w:types>
        <w:behaviors>
          <w:behavior w:val="content"/>
        </w:behaviors>
        <w:guid w:val="{F4034C39-0A8B-4161-8911-51F386E479B8}"/>
      </w:docPartPr>
      <w:docPartBody>
        <w:p w:rsidR="00D71BC8" w:rsidRDefault="00D71BC8">
          <w:pPr>
            <w:pStyle w:val="570DABCD37834394AD3E661109524175"/>
          </w:pPr>
          <w:r w:rsidRPr="00F7629D">
            <w:t>Issue</w:t>
          </w:r>
          <w:r w:rsidRPr="00F7629D">
            <w:br/>
            <w:t>#10</w:t>
          </w:r>
        </w:p>
      </w:docPartBody>
    </w:docPart>
    <w:docPart>
      <w:docPartPr>
        <w:name w:val="5E11BD1DBD7B4490AC8BE0A5A1C478C7"/>
        <w:category>
          <w:name w:val="General"/>
          <w:gallery w:val="placeholder"/>
        </w:category>
        <w:types>
          <w:type w:val="bbPlcHdr"/>
        </w:types>
        <w:behaviors>
          <w:behavior w:val="content"/>
        </w:behaviors>
        <w:guid w:val="{C75C6268-9579-40AB-BA11-4DB29604A2D3}"/>
      </w:docPartPr>
      <w:docPartBody>
        <w:p w:rsidR="00D71BC8" w:rsidRDefault="00D71BC8">
          <w:pPr>
            <w:pStyle w:val="5E11BD1DBD7B4490AC8BE0A5A1C478C7"/>
          </w:pPr>
          <w:r w:rsidRPr="00F7629D">
            <w:t>Mirjam Nilsson</w:t>
          </w:r>
        </w:p>
      </w:docPartBody>
    </w:docPart>
    <w:docPart>
      <w:docPartPr>
        <w:name w:val="B7707E54067C4BE0BDEBEA8C19DAE5CD"/>
        <w:category>
          <w:name w:val="General"/>
          <w:gallery w:val="placeholder"/>
        </w:category>
        <w:types>
          <w:type w:val="bbPlcHdr"/>
        </w:types>
        <w:behaviors>
          <w:behavior w:val="content"/>
        </w:behaviors>
        <w:guid w:val="{F544F7F5-58EC-4218-B6AA-D78EB6AE5CB2}"/>
      </w:docPartPr>
      <w:docPartBody>
        <w:p w:rsidR="00D71BC8" w:rsidRDefault="00D71BC8">
          <w:pPr>
            <w:pStyle w:val="B7707E54067C4BE0BDEBEA8C19DAE5CD"/>
          </w:pPr>
          <w:r w:rsidRPr="00F7629D">
            <w:t>The scoop of the day</w:t>
          </w:r>
        </w:p>
      </w:docPartBody>
    </w:docPart>
    <w:docPart>
      <w:docPartPr>
        <w:name w:val="68AF543491C24059A466283BD62E5524"/>
        <w:category>
          <w:name w:val="General"/>
          <w:gallery w:val="placeholder"/>
        </w:category>
        <w:types>
          <w:type w:val="bbPlcHdr"/>
        </w:types>
        <w:behaviors>
          <w:behavior w:val="content"/>
        </w:behaviors>
        <w:guid w:val="{DC4C5A28-1AE2-485C-8F47-45FFCFD9B30E}"/>
      </w:docPartPr>
      <w:docPartBody>
        <w:p w:rsidR="00096B25" w:rsidRPr="00F66772" w:rsidRDefault="00D71BC8"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F66772" w:rsidRDefault="00D71BC8" w:rsidP="00F66772">
          <w:r w:rsidRPr="00F66772">
            <w:t xml:space="preserve">To make your document look professionally produced, Word provides header, footer, cover page, and text box designs that complement each other. For example, you can add a matching cover page, header, and sidebar. </w:t>
          </w:r>
        </w:p>
        <w:p w:rsidR="00096B25" w:rsidRPr="00F66772" w:rsidRDefault="00D71BC8" w:rsidP="00F66772">
          <w:r w:rsidRPr="00F66772">
            <w:t xml:space="preserve">Click Insert and then choose the elements you want from the different galleries. </w:t>
          </w:r>
        </w:p>
        <w:p w:rsidR="00096B25" w:rsidRPr="00F66772" w:rsidRDefault="00D71BC8"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F66772" w:rsidRDefault="00D71BC8" w:rsidP="00F66772">
          <w:r w:rsidRPr="00F66772">
            <w:t xml:space="preserve">Save time in Word with new buttons that show up where you need them. To change the way a picture fits in your document, click it and a button for layout options appears next to it. </w:t>
          </w:r>
        </w:p>
        <w:p w:rsidR="00D71BC8" w:rsidRDefault="00D71BC8">
          <w:pPr>
            <w:pStyle w:val="68AF543491C24059A466283BD62E5524"/>
          </w:pPr>
          <w:r w:rsidRPr="00F66772">
            <w:t>When you work on a table, click where you want to add a row or a column, and then click the plus sign.</w:t>
          </w:r>
        </w:p>
      </w:docPartBody>
    </w:docPart>
    <w:docPart>
      <w:docPartPr>
        <w:name w:val="C162E330B5D641889E44D14CE81E208B"/>
        <w:category>
          <w:name w:val="General"/>
          <w:gallery w:val="placeholder"/>
        </w:category>
        <w:types>
          <w:type w:val="bbPlcHdr"/>
        </w:types>
        <w:behaviors>
          <w:behavior w:val="content"/>
        </w:behaviors>
        <w:guid w:val="{DC2AA3F5-E546-48E9-8713-150F33C5C244}"/>
      </w:docPartPr>
      <w:docPartBody>
        <w:p w:rsidR="00D71BC8" w:rsidRDefault="00D71BC8">
          <w:pPr>
            <w:pStyle w:val="C162E330B5D641889E44D14CE81E208B"/>
          </w:pPr>
          <w:r w:rsidRPr="00F66772">
            <w:t>Picture Caption: To make your document look professionally produced, Word provides header, footer, cover page, and text box designs that complement each other.</w:t>
          </w:r>
        </w:p>
      </w:docPartBody>
    </w:docPart>
    <w:docPart>
      <w:docPartPr>
        <w:name w:val="D434D1B5B543417FA51E771E6AE18A3D"/>
        <w:category>
          <w:name w:val="General"/>
          <w:gallery w:val="placeholder"/>
        </w:category>
        <w:types>
          <w:type w:val="bbPlcHdr"/>
        </w:types>
        <w:behaviors>
          <w:behavior w:val="content"/>
        </w:behaviors>
        <w:guid w:val="{9486DE68-9588-4180-9E4E-6E2CC6AA495D}"/>
      </w:docPartPr>
      <w:docPartBody>
        <w:p w:rsidR="00D71BC8" w:rsidRDefault="00D71BC8">
          <w:pPr>
            <w:pStyle w:val="D434D1B5B543417FA51E771E6AE18A3D"/>
          </w:pPr>
          <w:r w:rsidRPr="00F7629D">
            <w:t xml:space="preserve">Tuesday, Sep 20, </w:t>
          </w:r>
          <w:r>
            <w:t>Y</w:t>
          </w:r>
          <w:r w:rsidRPr="00F7629D">
            <w:t>YYY</w:t>
          </w:r>
        </w:p>
      </w:docPartBody>
    </w:docPart>
    <w:docPart>
      <w:docPartPr>
        <w:name w:val="AF3ED97F00D4430DBECE9FAEAEC8C9C1"/>
        <w:category>
          <w:name w:val="General"/>
          <w:gallery w:val="placeholder"/>
        </w:category>
        <w:types>
          <w:type w:val="bbPlcHdr"/>
        </w:types>
        <w:behaviors>
          <w:behavior w:val="content"/>
        </w:behaviors>
        <w:guid w:val="{AB723FB1-E0CF-4E7C-AFC0-ACB5595539B3}"/>
      </w:docPartPr>
      <w:docPartBody>
        <w:p w:rsidR="00D71BC8" w:rsidRDefault="00D71BC8">
          <w:pPr>
            <w:pStyle w:val="AF3ED97F00D4430DBECE9FAEAEC8C9C1"/>
          </w:pPr>
          <w:r w:rsidRPr="00F7629D">
            <w:t>NEWS TODAY</w:t>
          </w:r>
        </w:p>
      </w:docPartBody>
    </w:docPart>
    <w:docPart>
      <w:docPartPr>
        <w:name w:val="CBD9258B0A714C66AB8B0F85200AFC64"/>
        <w:category>
          <w:name w:val="General"/>
          <w:gallery w:val="placeholder"/>
        </w:category>
        <w:types>
          <w:type w:val="bbPlcHdr"/>
        </w:types>
        <w:behaviors>
          <w:behavior w:val="content"/>
        </w:behaviors>
        <w:guid w:val="{2998C932-9DCB-4ACF-9441-6EA1BEE2D705}"/>
      </w:docPartPr>
      <w:docPartBody>
        <w:p w:rsidR="00D71BC8" w:rsidRDefault="00D71BC8">
          <w:pPr>
            <w:pStyle w:val="CBD9258B0A714C66AB8B0F85200AFC64"/>
          </w:pPr>
          <w:r w:rsidRPr="00800A0F">
            <w:t>Issue #10</w:t>
          </w:r>
        </w:p>
      </w:docPartBody>
    </w:docPart>
    <w:docPart>
      <w:docPartPr>
        <w:name w:val="66B7A4C80E1D4DFF97816A781F172977"/>
        <w:category>
          <w:name w:val="General"/>
          <w:gallery w:val="placeholder"/>
        </w:category>
        <w:types>
          <w:type w:val="bbPlcHdr"/>
        </w:types>
        <w:behaviors>
          <w:behavior w:val="content"/>
        </w:behaviors>
        <w:guid w:val="{5857A32F-CBAA-4F1D-B2DE-355DA472BCBF}"/>
      </w:docPartPr>
      <w:docPartBody>
        <w:p w:rsidR="00D71BC8" w:rsidRDefault="00D71BC8">
          <w:pPr>
            <w:pStyle w:val="66B7A4C80E1D4DFF97816A781F172977"/>
          </w:pPr>
          <w:r w:rsidRPr="00F7629D">
            <w:t>Mirjam Nilsson</w:t>
          </w:r>
        </w:p>
      </w:docPartBody>
    </w:docPart>
    <w:docPart>
      <w:docPartPr>
        <w:name w:val="EF6252F62D304CD9955B3117AABC7ECD"/>
        <w:category>
          <w:name w:val="General"/>
          <w:gallery w:val="placeholder"/>
        </w:category>
        <w:types>
          <w:type w:val="bbPlcHdr"/>
        </w:types>
        <w:behaviors>
          <w:behavior w:val="content"/>
        </w:behaviors>
        <w:guid w:val="{809ACBE6-40EE-496C-816D-2895CE57A2D0}"/>
      </w:docPartPr>
      <w:docPartBody>
        <w:p w:rsidR="00D71BC8" w:rsidRDefault="00D71BC8">
          <w:pPr>
            <w:pStyle w:val="EF6252F62D304CD9955B3117AABC7ECD"/>
          </w:pPr>
          <w:r w:rsidRPr="00C07E8F">
            <w:t>The latest breaking news of the day</w:t>
          </w:r>
        </w:p>
      </w:docPartBody>
    </w:docPart>
    <w:docPart>
      <w:docPartPr>
        <w:name w:val="EBAD6ED6CF9B45CDBB039AAF2030AE55"/>
        <w:category>
          <w:name w:val="General"/>
          <w:gallery w:val="placeholder"/>
        </w:category>
        <w:types>
          <w:type w:val="bbPlcHdr"/>
        </w:types>
        <w:behaviors>
          <w:behavior w:val="content"/>
        </w:behaviors>
        <w:guid w:val="{FF2685D2-9AD5-4E51-8C17-DE81EB885450}"/>
      </w:docPartPr>
      <w:docPartBody>
        <w:p w:rsidR="00D71BC8" w:rsidRDefault="00D71BC8">
          <w:pPr>
            <w:pStyle w:val="EBAD6ED6CF9B45CDBB039AAF2030AE55"/>
          </w:pPr>
          <w:r w:rsidRPr="00C07E8F">
            <w:t>The latest updates to get you through the day</w:t>
          </w:r>
        </w:p>
      </w:docPartBody>
    </w:docPart>
    <w:docPart>
      <w:docPartPr>
        <w:name w:val="C9D18C5353464D0EA305BFEE3A775F1F"/>
        <w:category>
          <w:name w:val="General"/>
          <w:gallery w:val="placeholder"/>
        </w:category>
        <w:types>
          <w:type w:val="bbPlcHdr"/>
        </w:types>
        <w:behaviors>
          <w:behavior w:val="content"/>
        </w:behaviors>
        <w:guid w:val="{E1211505-7465-47D1-A39A-92010ED1BBD4}"/>
      </w:docPartPr>
      <w:docPartBody>
        <w:p w:rsidR="00096B25" w:rsidRPr="00C07E8F" w:rsidRDefault="00D71BC8"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96B25" w:rsidRPr="00C07E8F" w:rsidRDefault="00D71BC8"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D71BC8" w:rsidRDefault="00D71BC8">
          <w:pPr>
            <w:pStyle w:val="C9D18C5353464D0EA305BFEE3A775F1F"/>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65E21E2B16834C9CAAB18AFB441957AC"/>
        <w:category>
          <w:name w:val="General"/>
          <w:gallery w:val="placeholder"/>
        </w:category>
        <w:types>
          <w:type w:val="bbPlcHdr"/>
        </w:types>
        <w:behaviors>
          <w:behavior w:val="content"/>
        </w:behaviors>
        <w:guid w:val="{EF43123C-351D-43DC-8A76-1A1C8EA8B51D}"/>
      </w:docPartPr>
      <w:docPartBody>
        <w:p w:rsidR="00096B25" w:rsidRPr="00C07E8F" w:rsidRDefault="00D71BC8"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096B25" w:rsidRPr="00C07E8F" w:rsidRDefault="00D71BC8" w:rsidP="00C07E8F">
          <w:r w:rsidRPr="00C07E8F">
            <w:t xml:space="preserve">To make your document look professionally produced, Word provides header, footer, cover page, and text box designs that complement each other. For example, you can add a matching cover page, header, and sidebar. </w:t>
          </w:r>
        </w:p>
        <w:p w:rsidR="00D71BC8" w:rsidRDefault="00D71BC8">
          <w:pPr>
            <w:pStyle w:val="65E21E2B16834C9CAAB18AFB441957AC"/>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35CC073502334922A466A6EDE409F300"/>
        <w:category>
          <w:name w:val="General"/>
          <w:gallery w:val="placeholder"/>
        </w:category>
        <w:types>
          <w:type w:val="bbPlcHdr"/>
        </w:types>
        <w:behaviors>
          <w:behavior w:val="content"/>
        </w:behaviors>
        <w:guid w:val="{F99CF6A7-9149-414E-B538-CF683D8EB335}"/>
      </w:docPartPr>
      <w:docPartBody>
        <w:p w:rsidR="00D71BC8" w:rsidRDefault="00D71BC8">
          <w:pPr>
            <w:pStyle w:val="35CC073502334922A466A6EDE409F300"/>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4FE5B44105C9421BA9B16FEB42A2F9B6"/>
        <w:category>
          <w:name w:val="General"/>
          <w:gallery w:val="placeholder"/>
        </w:category>
        <w:types>
          <w:type w:val="bbPlcHdr"/>
        </w:types>
        <w:behaviors>
          <w:behavior w:val="content"/>
        </w:behaviors>
        <w:guid w:val="{1F469BDF-BE29-438C-8C00-7D67E89DF675}"/>
      </w:docPartPr>
      <w:docPartBody>
        <w:p w:rsidR="00D71BC8" w:rsidRDefault="00D71BC8">
          <w:pPr>
            <w:pStyle w:val="4FE5B44105C9421BA9B16FEB42A2F9B6"/>
          </w:pPr>
          <w:r w:rsidRPr="00C07E8F">
            <w:t>Picture caption: Picture Caption: To make your document look professionally produced, Word provides header, footer, cover page, and text box designs that complement each other.</w:t>
          </w:r>
        </w:p>
      </w:docPartBody>
    </w:docPart>
    <w:docPart>
      <w:docPartPr>
        <w:name w:val="E3D44394F00B422BB6ED0390DBA688FF"/>
        <w:category>
          <w:name w:val="General"/>
          <w:gallery w:val="placeholder"/>
        </w:category>
        <w:types>
          <w:type w:val="bbPlcHdr"/>
        </w:types>
        <w:behaviors>
          <w:behavior w:val="content"/>
        </w:behaviors>
        <w:guid w:val="{0056B396-117E-4434-91F3-279C5B69624D}"/>
      </w:docPartPr>
      <w:docPartBody>
        <w:p w:rsidR="00D71BC8" w:rsidRDefault="00D71BC8">
          <w:pPr>
            <w:pStyle w:val="E3D44394F00B422BB6ED0390DBA688FF"/>
          </w:pPr>
          <w:r w:rsidRPr="00F7629D">
            <w:t>Mirjam Nilsson</w:t>
          </w:r>
        </w:p>
      </w:docPartBody>
    </w:docPart>
    <w:docPart>
      <w:docPartPr>
        <w:name w:val="C6E0F12EED7D4081A730565F2E4F1FBE"/>
        <w:category>
          <w:name w:val="General"/>
          <w:gallery w:val="placeholder"/>
        </w:category>
        <w:types>
          <w:type w:val="bbPlcHdr"/>
        </w:types>
        <w:behaviors>
          <w:behavior w:val="content"/>
        </w:behaviors>
        <w:guid w:val="{0978C051-CB37-4D62-8F0C-D01BEA17B941}"/>
      </w:docPartPr>
      <w:docPartBody>
        <w:p w:rsidR="00D71BC8" w:rsidRDefault="00D71BC8">
          <w:pPr>
            <w:pStyle w:val="C6E0F12EED7D4081A730565F2E4F1FBE"/>
          </w:pPr>
          <w:r w:rsidRPr="009D5E5F">
            <w:t>The scoop of the day</w:t>
          </w:r>
        </w:p>
      </w:docPartBody>
    </w:docPart>
    <w:docPart>
      <w:docPartPr>
        <w:name w:val="B10FA1A947304D13A53B0FE28C7F4ABE"/>
        <w:category>
          <w:name w:val="General"/>
          <w:gallery w:val="placeholder"/>
        </w:category>
        <w:types>
          <w:type w:val="bbPlcHdr"/>
        </w:types>
        <w:behaviors>
          <w:behavior w:val="content"/>
        </w:behaviors>
        <w:guid w:val="{5BB98AF3-D069-440C-BBF2-21D38C581660}"/>
      </w:docPartPr>
      <w:docPartBody>
        <w:p w:rsidR="00D71BC8" w:rsidRDefault="00D71BC8">
          <w:pPr>
            <w:pStyle w:val="B10FA1A947304D13A53B0FE28C7F4ABE"/>
          </w:pPr>
          <w:r w:rsidRPr="009D5E5F">
            <w:t>The latest updates</w:t>
          </w:r>
        </w:p>
      </w:docPartBody>
    </w:docPart>
    <w:docPart>
      <w:docPartPr>
        <w:name w:val="03835A2BCBAF451CBA752016E4D68CBA"/>
        <w:category>
          <w:name w:val="General"/>
          <w:gallery w:val="placeholder"/>
        </w:category>
        <w:types>
          <w:type w:val="bbPlcHdr"/>
        </w:types>
        <w:behaviors>
          <w:behavior w:val="content"/>
        </w:behaviors>
        <w:guid w:val="{D85FE14B-289E-4211-A59A-BC980D573AEF}"/>
      </w:docPartPr>
      <w:docPartBody>
        <w:p w:rsidR="00096B25" w:rsidRPr="008C0AD6" w:rsidRDefault="00D71BC8"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8C0AD6" w:rsidRDefault="00D71BC8"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D71BC8" w:rsidRDefault="00D71BC8">
          <w:pPr>
            <w:pStyle w:val="03835A2BCBAF451CBA752016E4D68CBA"/>
          </w:pPr>
          <w:r w:rsidRPr="008C0AD6">
            <w:t xml:space="preserve">When you work on a table, click where you want to add a row or a column, and then click the plus sign.  </w:t>
          </w:r>
        </w:p>
      </w:docPartBody>
    </w:docPart>
    <w:docPart>
      <w:docPartPr>
        <w:name w:val="24E5AEDF3C314394A4CB59B8C97F95FC"/>
        <w:category>
          <w:name w:val="General"/>
          <w:gallery w:val="placeholder"/>
        </w:category>
        <w:types>
          <w:type w:val="bbPlcHdr"/>
        </w:types>
        <w:behaviors>
          <w:behavior w:val="content"/>
        </w:behaviors>
        <w:guid w:val="{2C2621DA-2395-4AAC-8FCC-7B3E25077BC9}"/>
      </w:docPartPr>
      <w:docPartBody>
        <w:p w:rsidR="00D71BC8" w:rsidRDefault="00D71BC8">
          <w:pPr>
            <w:pStyle w:val="24E5AEDF3C314394A4CB59B8C97F95FC"/>
          </w:pPr>
          <w:r w:rsidRPr="007C10B3">
            <w:t>Picture Caption: To make your document look professionally produced, Word provides header, footer, cover page, and text box designs that complement each other.</w:t>
          </w:r>
        </w:p>
      </w:docPartBody>
    </w:docPart>
    <w:docPart>
      <w:docPartPr>
        <w:name w:val="9C5689FD8F1A44038D27F6C8A711239A"/>
        <w:category>
          <w:name w:val="General"/>
          <w:gallery w:val="placeholder"/>
        </w:category>
        <w:types>
          <w:type w:val="bbPlcHdr"/>
        </w:types>
        <w:behaviors>
          <w:behavior w:val="content"/>
        </w:behaviors>
        <w:guid w:val="{C165EADF-6A2C-4AC9-9EBD-4193C1F26E1A}"/>
      </w:docPartPr>
      <w:docPartBody>
        <w:p w:rsidR="00D71BC8" w:rsidRDefault="00D71BC8">
          <w:pPr>
            <w:pStyle w:val="9C5689FD8F1A44038D27F6C8A711239A"/>
          </w:pPr>
          <w:r w:rsidRPr="00F7629D">
            <w:t>Mirjam Nilsson</w:t>
          </w:r>
        </w:p>
      </w:docPartBody>
    </w:docPart>
    <w:docPart>
      <w:docPartPr>
        <w:name w:val="46E8621D42C84E8085C954DF96C34367"/>
        <w:category>
          <w:name w:val="General"/>
          <w:gallery w:val="placeholder"/>
        </w:category>
        <w:types>
          <w:type w:val="bbPlcHdr"/>
        </w:types>
        <w:behaviors>
          <w:behavior w:val="content"/>
        </w:behaviors>
        <w:guid w:val="{3AF7B514-F181-4994-9607-00A5D8BC0490}"/>
      </w:docPartPr>
      <w:docPartBody>
        <w:p w:rsidR="00D71BC8" w:rsidRDefault="00D71BC8">
          <w:pPr>
            <w:pStyle w:val="46E8621D42C84E8085C954DF96C34367"/>
          </w:pPr>
          <w:r w:rsidRPr="00C07E8F">
            <w:t>The latest breaking news</w:t>
          </w:r>
        </w:p>
      </w:docPartBody>
    </w:docPart>
    <w:docPart>
      <w:docPartPr>
        <w:name w:val="0093F12F1F9E43A48D3796A1F244E476"/>
        <w:category>
          <w:name w:val="General"/>
          <w:gallery w:val="placeholder"/>
        </w:category>
        <w:types>
          <w:type w:val="bbPlcHdr"/>
        </w:types>
        <w:behaviors>
          <w:behavior w:val="content"/>
        </w:behaviors>
        <w:guid w:val="{799E660F-74E3-4B68-BBB3-04FE3FFE6716}"/>
      </w:docPartPr>
      <w:docPartBody>
        <w:p w:rsidR="00D71BC8" w:rsidRDefault="00D71BC8">
          <w:pPr>
            <w:pStyle w:val="0093F12F1F9E43A48D3796A1F244E476"/>
          </w:pPr>
          <w:r w:rsidRPr="007C10B3">
            <w:t>The latest updates to get you through the day</w:t>
          </w:r>
        </w:p>
      </w:docPartBody>
    </w:docPart>
    <w:docPart>
      <w:docPartPr>
        <w:name w:val="77A52932A7454C86A1115C93A67C137C"/>
        <w:category>
          <w:name w:val="General"/>
          <w:gallery w:val="placeholder"/>
        </w:category>
        <w:types>
          <w:type w:val="bbPlcHdr"/>
        </w:types>
        <w:behaviors>
          <w:behavior w:val="content"/>
        </w:behaviors>
        <w:guid w:val="{CC3E615A-3AB0-4671-A6EE-51A857C505CE}"/>
      </w:docPartPr>
      <w:docPartBody>
        <w:p w:rsidR="00096B25" w:rsidRPr="00A46549" w:rsidRDefault="00D71BC8" w:rsidP="00A46549">
          <w:r w:rsidRPr="00A46549">
            <w:t xml:space="preserve">Save time in Word with new buttons that show up where you need them. To change the way a picture fits in your document, click it and a button for layout options appears next to it. </w:t>
          </w:r>
        </w:p>
        <w:p w:rsidR="00096B25" w:rsidRPr="00A46549" w:rsidRDefault="00D71BC8" w:rsidP="00A46549">
          <w:r w:rsidRPr="00A46549">
            <w:t xml:space="preserve">When you work on a table, click where you want to add a row or a column, and then click the plus sign.  </w:t>
          </w:r>
        </w:p>
        <w:p w:rsidR="00D71BC8" w:rsidRDefault="00D71BC8">
          <w:pPr>
            <w:pStyle w:val="77A52932A7454C86A1115C93A67C137C"/>
          </w:pPr>
          <w:r w:rsidRPr="00A46549">
            <w:t>Video provides a powerful way to help you prove your point. When you click</w:t>
          </w:r>
        </w:p>
      </w:docPartBody>
    </w:docPart>
    <w:docPart>
      <w:docPartPr>
        <w:name w:val="8928B675F1BE4E58868C0B65B13710E5"/>
        <w:category>
          <w:name w:val="General"/>
          <w:gallery w:val="placeholder"/>
        </w:category>
        <w:types>
          <w:type w:val="bbPlcHdr"/>
        </w:types>
        <w:behaviors>
          <w:behavior w:val="content"/>
        </w:behaviors>
        <w:guid w:val="{8A883A7A-AA7A-47C5-AAD6-1D4C61314627}"/>
      </w:docPartPr>
      <w:docPartBody>
        <w:p w:rsidR="00096B25" w:rsidRPr="00A46549" w:rsidRDefault="00D71BC8" w:rsidP="00A46549">
          <w:r w:rsidRPr="00A46549">
            <w:t xml:space="preserve">Online Video, you can paste in the embed code for the video you want to add. You can also type a keyword to search online for the video that best fits your document. </w:t>
          </w:r>
        </w:p>
        <w:p w:rsidR="00D71BC8" w:rsidRDefault="00D71BC8">
          <w:pPr>
            <w:pStyle w:val="8928B675F1BE4E58868C0B65B13710E5"/>
          </w:pPr>
          <w:r w:rsidRPr="00A46549">
            <w:t>Themes and styles also help keep your document coordinated. When you click Design and choose a new Theme, the pictures, charts, and SmartArt graphics change to match your new theme.</w:t>
          </w:r>
        </w:p>
      </w:docPartBody>
    </w:docPart>
    <w:docPart>
      <w:docPartPr>
        <w:name w:val="DE5CC8C7A47844C2A91E2C02B3E3DF00"/>
        <w:category>
          <w:name w:val="General"/>
          <w:gallery w:val="placeholder"/>
        </w:category>
        <w:types>
          <w:type w:val="bbPlcHdr"/>
        </w:types>
        <w:behaviors>
          <w:behavior w:val="content"/>
        </w:behaviors>
        <w:guid w:val="{E6CC1CD1-14A0-4C6B-AEC1-87C07230D955}"/>
      </w:docPartPr>
      <w:docPartBody>
        <w:p w:rsidR="00D71BC8" w:rsidRDefault="00D71BC8">
          <w:pPr>
            <w:pStyle w:val="DE5CC8C7A47844C2A91E2C02B3E3DF00"/>
          </w:pPr>
          <w:r w:rsidRPr="008C0AD6">
            <w:t>Picture Caption: To make your document look professionally produced, Word provides header, footer, cover page, and text box designs that complement each other.</w:t>
          </w:r>
        </w:p>
      </w:docPartBody>
    </w:docPart>
    <w:docPart>
      <w:docPartPr>
        <w:name w:val="6482820B56DB403980035D5FC4FCC8A3"/>
        <w:category>
          <w:name w:val="General"/>
          <w:gallery w:val="placeholder"/>
        </w:category>
        <w:types>
          <w:type w:val="bbPlcHdr"/>
        </w:types>
        <w:behaviors>
          <w:behavior w:val="content"/>
        </w:behaviors>
        <w:guid w:val="{93B5DBA7-1A37-48DC-AF7E-E28F4DEFEA4F}"/>
      </w:docPartPr>
      <w:docPartBody>
        <w:p w:rsidR="00D71BC8" w:rsidRDefault="00D71BC8">
          <w:pPr>
            <w:pStyle w:val="6482820B56DB403980035D5FC4FCC8A3"/>
          </w:pPr>
          <w:r w:rsidRPr="00F7629D">
            <w:t xml:space="preserve">Tuesday, Sep 20, </w:t>
          </w:r>
          <w:r>
            <w:t>Y</w:t>
          </w:r>
          <w:r w:rsidRPr="00F7629D">
            <w:t>YYY</w:t>
          </w:r>
        </w:p>
      </w:docPartBody>
    </w:docPart>
    <w:docPart>
      <w:docPartPr>
        <w:name w:val="A76FC43EAA8C41798AE9A8C980D1D6F6"/>
        <w:category>
          <w:name w:val="General"/>
          <w:gallery w:val="placeholder"/>
        </w:category>
        <w:types>
          <w:type w:val="bbPlcHdr"/>
        </w:types>
        <w:behaviors>
          <w:behavior w:val="content"/>
        </w:behaviors>
        <w:guid w:val="{59A5FF52-E275-43FA-B601-40A01B762859}"/>
      </w:docPartPr>
      <w:docPartBody>
        <w:p w:rsidR="00D71BC8" w:rsidRDefault="00D71BC8">
          <w:pPr>
            <w:pStyle w:val="A76FC43EAA8C41798AE9A8C980D1D6F6"/>
          </w:pPr>
          <w:r w:rsidRPr="00F7629D">
            <w:t>NEWS TODAY</w:t>
          </w:r>
        </w:p>
      </w:docPartBody>
    </w:docPart>
    <w:docPart>
      <w:docPartPr>
        <w:name w:val="7270E53437D746F6AC6BC72255FFF0C9"/>
        <w:category>
          <w:name w:val="General"/>
          <w:gallery w:val="placeholder"/>
        </w:category>
        <w:types>
          <w:type w:val="bbPlcHdr"/>
        </w:types>
        <w:behaviors>
          <w:behavior w:val="content"/>
        </w:behaviors>
        <w:guid w:val="{F1280544-A095-4699-A06C-4259FB4156E3}"/>
      </w:docPartPr>
      <w:docPartBody>
        <w:p w:rsidR="00D71BC8" w:rsidRDefault="00D71BC8">
          <w:pPr>
            <w:pStyle w:val="7270E53437D746F6AC6BC72255FFF0C9"/>
          </w:pPr>
          <w:r w:rsidRPr="00800A0F">
            <w:t>Issue #10</w:t>
          </w:r>
        </w:p>
      </w:docPartBody>
    </w:docPart>
    <w:docPart>
      <w:docPartPr>
        <w:name w:val="9A7CD8DBD578458E97519B856A24B95D"/>
        <w:category>
          <w:name w:val="General"/>
          <w:gallery w:val="placeholder"/>
        </w:category>
        <w:types>
          <w:type w:val="bbPlcHdr"/>
        </w:types>
        <w:behaviors>
          <w:behavior w:val="content"/>
        </w:behaviors>
        <w:guid w:val="{C46523DA-2FD5-4632-949F-BAD48AADABA1}"/>
      </w:docPartPr>
      <w:docPartBody>
        <w:p w:rsidR="00D71BC8" w:rsidRDefault="00D71BC8">
          <w:pPr>
            <w:pStyle w:val="9A7CD8DBD578458E97519B856A24B95D"/>
          </w:pPr>
          <w:r w:rsidRPr="00F7629D">
            <w:t>Mirjam Nilsson</w:t>
          </w:r>
        </w:p>
      </w:docPartBody>
    </w:docPart>
    <w:docPart>
      <w:docPartPr>
        <w:name w:val="932192042C254AA1B19F5C1EB770E168"/>
        <w:category>
          <w:name w:val="General"/>
          <w:gallery w:val="placeholder"/>
        </w:category>
        <w:types>
          <w:type w:val="bbPlcHdr"/>
        </w:types>
        <w:behaviors>
          <w:behavior w:val="content"/>
        </w:behaviors>
        <w:guid w:val="{6CB30DCD-AE08-4E41-B3FC-2238982E4655}"/>
      </w:docPartPr>
      <w:docPartBody>
        <w:p w:rsidR="00D71BC8" w:rsidRDefault="00D71BC8">
          <w:pPr>
            <w:pStyle w:val="932192042C254AA1B19F5C1EB770E168"/>
          </w:pPr>
          <w:r w:rsidRPr="009D5E5F">
            <w:t>The scoop of the day</w:t>
          </w:r>
        </w:p>
      </w:docPartBody>
    </w:docPart>
    <w:docPart>
      <w:docPartPr>
        <w:name w:val="7D97E7E9F6FB4DD8A3870F82BA6A480E"/>
        <w:category>
          <w:name w:val="General"/>
          <w:gallery w:val="placeholder"/>
        </w:category>
        <w:types>
          <w:type w:val="bbPlcHdr"/>
        </w:types>
        <w:behaviors>
          <w:behavior w:val="content"/>
        </w:behaviors>
        <w:guid w:val="{74FD6B2F-E75D-4979-B43F-E84400EAF8D9}"/>
      </w:docPartPr>
      <w:docPartBody>
        <w:p w:rsidR="00D71BC8" w:rsidRDefault="00D71BC8">
          <w:pPr>
            <w:pStyle w:val="7D97E7E9F6FB4DD8A3870F82BA6A480E"/>
          </w:pPr>
          <w:r w:rsidRPr="009D5E5F">
            <w:t>The latest updates</w:t>
          </w:r>
        </w:p>
      </w:docPartBody>
    </w:docPart>
    <w:docPart>
      <w:docPartPr>
        <w:name w:val="B13BC06E2627403EA4C767219AE8C202"/>
        <w:category>
          <w:name w:val="General"/>
          <w:gallery w:val="placeholder"/>
        </w:category>
        <w:types>
          <w:type w:val="bbPlcHdr"/>
        </w:types>
        <w:behaviors>
          <w:behavior w:val="content"/>
        </w:behaviors>
        <w:guid w:val="{1854F788-C571-4A33-9BE6-86ECBE6D30B2}"/>
      </w:docPartPr>
      <w:docPartBody>
        <w:p w:rsidR="00096B25" w:rsidRPr="001D517B" w:rsidRDefault="00D71BC8" w:rsidP="001D517B">
          <w:r w:rsidRPr="001D517B">
            <w:t xml:space="preserve">To change the way a picture fits in your document, click it and a button for layout options appears next to it. </w:t>
          </w:r>
        </w:p>
        <w:p w:rsidR="00096B25" w:rsidRPr="001D517B" w:rsidRDefault="00D71BC8"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96B25" w:rsidRPr="001D517B" w:rsidRDefault="00D71BC8" w:rsidP="001D517B">
          <w:r w:rsidRPr="001D517B">
            <w:t xml:space="preserve">Save time in Word with new buttons that show up where you need them. To change the way a picture fits in your document, click it and a button for layout options appears next to it. </w:t>
          </w:r>
        </w:p>
        <w:p w:rsidR="00096B25" w:rsidRPr="001D517B" w:rsidRDefault="00D71BC8"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D71BC8" w:rsidRDefault="00D71BC8">
          <w:pPr>
            <w:pStyle w:val="B13BC06E2627403EA4C767219AE8C202"/>
          </w:pPr>
          <w:r w:rsidRPr="001D517B">
            <w:t>To change the way a picture fits in your document, click it and a button for layout options appears next to it.</w:t>
          </w:r>
        </w:p>
      </w:docPartBody>
    </w:docPart>
    <w:docPart>
      <w:docPartPr>
        <w:name w:val="EC05EE3E4714422A89D9B1EC6836BB59"/>
        <w:category>
          <w:name w:val="General"/>
          <w:gallery w:val="placeholder"/>
        </w:category>
        <w:types>
          <w:type w:val="bbPlcHdr"/>
        </w:types>
        <w:behaviors>
          <w:behavior w:val="content"/>
        </w:behaviors>
        <w:guid w:val="{CB38830C-C614-4FF2-96E3-871DC6CD1BCB}"/>
      </w:docPartPr>
      <w:docPartBody>
        <w:p w:rsidR="00D71BC8" w:rsidRDefault="00D71BC8">
          <w:pPr>
            <w:pStyle w:val="EC05EE3E4714422A89D9B1EC6836BB59"/>
          </w:pPr>
          <w:r w:rsidRPr="00F7629D">
            <w:t>Mirjam Nilsson</w:t>
          </w:r>
        </w:p>
      </w:docPartBody>
    </w:docPart>
    <w:docPart>
      <w:docPartPr>
        <w:name w:val="E8CE12BA4240450A9EE7F35E0C99DAFE"/>
        <w:category>
          <w:name w:val="General"/>
          <w:gallery w:val="placeholder"/>
        </w:category>
        <w:types>
          <w:type w:val="bbPlcHdr"/>
        </w:types>
        <w:behaviors>
          <w:behavior w:val="content"/>
        </w:behaviors>
        <w:guid w:val="{D1059FCB-C9E9-4EC1-BB64-370A9FD4A0CD}"/>
      </w:docPartPr>
      <w:docPartBody>
        <w:p w:rsidR="00D71BC8" w:rsidRDefault="00D71BC8">
          <w:pPr>
            <w:pStyle w:val="E8CE12BA4240450A9EE7F35E0C99DAFE"/>
          </w:pPr>
          <w:r w:rsidRPr="009D5E5F">
            <w:t>The scoop of the day</w:t>
          </w:r>
        </w:p>
      </w:docPartBody>
    </w:docPart>
    <w:docPart>
      <w:docPartPr>
        <w:name w:val="E46ECD2096A84D92BBCAAA145ACB5697"/>
        <w:category>
          <w:name w:val="General"/>
          <w:gallery w:val="placeholder"/>
        </w:category>
        <w:types>
          <w:type w:val="bbPlcHdr"/>
        </w:types>
        <w:behaviors>
          <w:behavior w:val="content"/>
        </w:behaviors>
        <w:guid w:val="{D21B4AF0-049A-4CB7-8AAD-43A2B36F37DB}"/>
      </w:docPartPr>
      <w:docPartBody>
        <w:p w:rsidR="00D71BC8" w:rsidRDefault="00D71BC8">
          <w:pPr>
            <w:pStyle w:val="E46ECD2096A84D92BBCAAA145ACB5697"/>
          </w:pPr>
          <w:r w:rsidRPr="009D5E5F">
            <w:t>The latest updates</w:t>
          </w:r>
        </w:p>
      </w:docPartBody>
    </w:docPart>
    <w:docPart>
      <w:docPartPr>
        <w:name w:val="94A722866EFF497291680BF5CD43F57B"/>
        <w:category>
          <w:name w:val="General"/>
          <w:gallery w:val="placeholder"/>
        </w:category>
        <w:types>
          <w:type w:val="bbPlcHdr"/>
        </w:types>
        <w:behaviors>
          <w:behavior w:val="content"/>
        </w:behaviors>
        <w:guid w:val="{A70E9DB2-BCFD-45EB-A991-88C58B632B47}"/>
      </w:docPartPr>
      <w:docPartBody>
        <w:p w:rsidR="00096B25" w:rsidRPr="001D517B" w:rsidRDefault="00D71BC8"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D71BC8" w:rsidRDefault="00D71BC8">
          <w:pPr>
            <w:pStyle w:val="94A722866EFF497291680BF5CD43F57B"/>
          </w:pPr>
          <w:r w:rsidRPr="001D517B">
            <w:t>To change the way a picture fits in your document, click it and a button for layout options appears next to it.</w:t>
          </w:r>
        </w:p>
      </w:docPartBody>
    </w:docPart>
    <w:docPart>
      <w:docPartPr>
        <w:name w:val="AF42CEBDD3474353A50EF7A3E6437576"/>
        <w:category>
          <w:name w:val="General"/>
          <w:gallery w:val="placeholder"/>
        </w:category>
        <w:types>
          <w:type w:val="bbPlcHdr"/>
        </w:types>
        <w:behaviors>
          <w:behavior w:val="content"/>
        </w:behaviors>
        <w:guid w:val="{2EB3CDF3-6C69-4555-B5BC-6C39E660A187}"/>
      </w:docPartPr>
      <w:docPartBody>
        <w:p w:rsidR="00D71BC8" w:rsidRDefault="00D71BC8">
          <w:pPr>
            <w:pStyle w:val="AF42CEBDD3474353A50EF7A3E6437576"/>
          </w:pPr>
          <w:r w:rsidRPr="001D517B">
            <w:rPr>
              <w:rStyle w:val="PlaceholderText"/>
            </w:rPr>
            <w:t>Picture Caption: To make your document look professionally produced, Word provides header, footer, cover page, and text box designs that complement each other.</w:t>
          </w:r>
        </w:p>
      </w:docPartBody>
    </w:docPart>
    <w:docPart>
      <w:docPartPr>
        <w:name w:val="F7B4608524FB408BB683A09A6FF7A8CE"/>
        <w:category>
          <w:name w:val="General"/>
          <w:gallery w:val="placeholder"/>
        </w:category>
        <w:types>
          <w:type w:val="bbPlcHdr"/>
        </w:types>
        <w:behaviors>
          <w:behavior w:val="content"/>
        </w:behaviors>
        <w:guid w:val="{6F588CBA-5904-4BFB-9C15-CBBBCB952AC1}"/>
      </w:docPartPr>
      <w:docPartBody>
        <w:p w:rsidR="00096B25" w:rsidRPr="001D517B" w:rsidRDefault="00D71BC8" w:rsidP="001D517B">
          <w:r w:rsidRPr="001D517B">
            <w:t xml:space="preserve">To make your document look professionally produced, Word provides header, footer, cover page, and text box designs that complement each other. For example, you can add a matching cover page, header, and sidebar. </w:t>
          </w:r>
        </w:p>
        <w:p w:rsidR="00D71BC8" w:rsidRDefault="00D71BC8">
          <w:pPr>
            <w:pStyle w:val="F7B4608524FB408BB683A09A6FF7A8CE"/>
          </w:pPr>
          <w:r w:rsidRPr="001D517B">
            <w:t>Click Insert and then choose the elements you want from the different galleries. Save time in Word with new buttons that show up where you need them.</w:t>
          </w:r>
        </w:p>
      </w:docPartBody>
    </w:docPart>
    <w:docPart>
      <w:docPartPr>
        <w:name w:val="310CB00EE48840899E111BAEBC5DB8EB"/>
        <w:category>
          <w:name w:val="General"/>
          <w:gallery w:val="placeholder"/>
        </w:category>
        <w:types>
          <w:type w:val="bbPlcHdr"/>
        </w:types>
        <w:behaviors>
          <w:behavior w:val="content"/>
        </w:behaviors>
        <w:guid w:val="{6E3D28D4-033D-497D-830D-1923DCC9F22E}"/>
      </w:docPartPr>
      <w:docPartBody>
        <w:p w:rsidR="00D71BC8" w:rsidRDefault="00D71BC8">
          <w:pPr>
            <w:pStyle w:val="310CB00EE48840899E111BAEBC5DB8EB"/>
          </w:pPr>
          <w:r w:rsidRPr="00E034A1">
            <w:rPr>
              <w:rStyle w:val="PlaceholderText"/>
            </w:rPr>
            <w:t>Picture Caption: To make your document look professionally produced, Word provides header, footer, cover page, and text box designs that complement each other.</w:t>
          </w:r>
        </w:p>
      </w:docPartBody>
    </w:docPart>
    <w:docPart>
      <w:docPartPr>
        <w:name w:val="54D0804752AF40308D72D2294C798F56"/>
        <w:category>
          <w:name w:val="General"/>
          <w:gallery w:val="placeholder"/>
        </w:category>
        <w:types>
          <w:type w:val="bbPlcHdr"/>
        </w:types>
        <w:behaviors>
          <w:behavior w:val="content"/>
        </w:behaviors>
        <w:guid w:val="{E909928B-99C0-4311-BC2C-117C2772EDEA}"/>
      </w:docPartPr>
      <w:docPartBody>
        <w:p w:rsidR="00D71BC8" w:rsidRDefault="00D71BC8">
          <w:pPr>
            <w:pStyle w:val="54D0804752AF40308D72D2294C798F56"/>
          </w:pPr>
          <w:r w:rsidRPr="00E034A1">
            <w:t>Picture Caption: To make your document look professionally produced, Word provides header, footer, cover page, and text box designs that complement each other.</w:t>
          </w:r>
        </w:p>
      </w:docPartBody>
    </w:docPart>
    <w:docPart>
      <w:docPartPr>
        <w:name w:val="140446799FC84AE7A939E6B6D7693878"/>
        <w:category>
          <w:name w:val="General"/>
          <w:gallery w:val="placeholder"/>
        </w:category>
        <w:types>
          <w:type w:val="bbPlcHdr"/>
        </w:types>
        <w:behaviors>
          <w:behavior w:val="content"/>
        </w:behaviors>
        <w:guid w:val="{99F6D5FE-2C77-4F0D-BA61-78586E1ACE8E}"/>
      </w:docPartPr>
      <w:docPartBody>
        <w:p w:rsidR="00D71BC8" w:rsidRDefault="00D71BC8">
          <w:pPr>
            <w:pStyle w:val="140446799FC84AE7A939E6B6D7693878"/>
          </w:pPr>
          <w:r w:rsidRPr="00F7629D">
            <w:t>Mirjam Nilsson</w:t>
          </w:r>
        </w:p>
      </w:docPartBody>
    </w:docPart>
    <w:docPart>
      <w:docPartPr>
        <w:name w:val="18E720DB55BF4EB78D6A28CFFB015098"/>
        <w:category>
          <w:name w:val="General"/>
          <w:gallery w:val="placeholder"/>
        </w:category>
        <w:types>
          <w:type w:val="bbPlcHdr"/>
        </w:types>
        <w:behaviors>
          <w:behavior w:val="content"/>
        </w:behaviors>
        <w:guid w:val="{0E65B0CA-C38E-4432-9DE5-BA192F36AEB4}"/>
      </w:docPartPr>
      <w:docPartBody>
        <w:p w:rsidR="00D71BC8" w:rsidRDefault="00D71BC8">
          <w:pPr>
            <w:pStyle w:val="18E720DB55BF4EB78D6A28CFFB015098"/>
          </w:pPr>
          <w:r w:rsidRPr="005B7C41">
            <w:t>The latest breaking news of the day</w:t>
          </w:r>
        </w:p>
      </w:docPartBody>
    </w:docPart>
    <w:docPart>
      <w:docPartPr>
        <w:name w:val="DEC31CC1C630484FB15A55D924ADEB11"/>
        <w:category>
          <w:name w:val="General"/>
          <w:gallery w:val="placeholder"/>
        </w:category>
        <w:types>
          <w:type w:val="bbPlcHdr"/>
        </w:types>
        <w:behaviors>
          <w:behavior w:val="content"/>
        </w:behaviors>
        <w:guid w:val="{873CE6F9-6E04-4534-A7D5-12A62CE6D2A1}"/>
      </w:docPartPr>
      <w:docPartBody>
        <w:p w:rsidR="00D71BC8" w:rsidRDefault="00D71BC8">
          <w:pPr>
            <w:pStyle w:val="DEC31CC1C630484FB15A55D924ADEB11"/>
          </w:pPr>
          <w:r w:rsidRPr="005B7C41">
            <w:t>The latest updates to get you through the day</w:t>
          </w:r>
        </w:p>
      </w:docPartBody>
    </w:docPart>
    <w:docPart>
      <w:docPartPr>
        <w:name w:val="1AB89635393847A5BC76294EFD1F2C2E"/>
        <w:category>
          <w:name w:val="General"/>
          <w:gallery w:val="placeholder"/>
        </w:category>
        <w:types>
          <w:type w:val="bbPlcHdr"/>
        </w:types>
        <w:behaviors>
          <w:behavior w:val="content"/>
        </w:behaviors>
        <w:guid w:val="{13ED5110-0BA4-4F11-9572-0E381B4A9E01}"/>
      </w:docPartPr>
      <w:docPartBody>
        <w:p w:rsidR="00096B25" w:rsidRPr="005B7C41" w:rsidRDefault="00D71BC8"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rsidR="00D71BC8" w:rsidRDefault="00D71BC8">
          <w:pPr>
            <w:pStyle w:val="1AB89635393847A5BC76294EFD1F2C2E"/>
          </w:pPr>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docPartBody>
    </w:docPart>
    <w:docPart>
      <w:docPartPr>
        <w:name w:val="BCB8672A31EB4E279E5A89507825707C"/>
        <w:category>
          <w:name w:val="General"/>
          <w:gallery w:val="placeholder"/>
        </w:category>
        <w:types>
          <w:type w:val="bbPlcHdr"/>
        </w:types>
        <w:behaviors>
          <w:behavior w:val="content"/>
        </w:behaviors>
        <w:guid w:val="{16611F80-7255-4579-A69A-0DA86D4B90FB}"/>
      </w:docPartPr>
      <w:docPartBody>
        <w:p w:rsidR="00096B25" w:rsidRPr="005B7C41" w:rsidRDefault="00D71BC8" w:rsidP="005B7C41">
          <w:r w:rsidRPr="005B7C41">
            <w:t xml:space="preserve">charts, and SmartArt graphics change to match your new theme. When you apply styles, your headings change to match the new theme. </w:t>
          </w:r>
        </w:p>
        <w:p w:rsidR="00D71BC8" w:rsidRDefault="00D71BC8">
          <w:pPr>
            <w:pStyle w:val="BCB8672A31EB4E279E5A89507825707C"/>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9C5EC0EE4B8848038B8A82DA8888BED7"/>
        <w:category>
          <w:name w:val="General"/>
          <w:gallery w:val="placeholder"/>
        </w:category>
        <w:types>
          <w:type w:val="bbPlcHdr"/>
        </w:types>
        <w:behaviors>
          <w:behavior w:val="content"/>
        </w:behaviors>
        <w:guid w:val="{42FEC84E-4C9E-4B4A-A8F8-55BE1E11A45B}"/>
      </w:docPartPr>
      <w:docPartBody>
        <w:p w:rsidR="00D71BC8" w:rsidRDefault="00D71BC8">
          <w:pPr>
            <w:pStyle w:val="9C5EC0EE4B8848038B8A82DA8888BED7"/>
          </w:pPr>
          <w:r w:rsidRPr="00F7629D">
            <w:t xml:space="preserve">Tuesday, Sep 20, </w:t>
          </w:r>
          <w:r>
            <w:t>Y</w:t>
          </w:r>
          <w:r w:rsidRPr="00F7629D">
            <w:t>YYY</w:t>
          </w:r>
        </w:p>
      </w:docPartBody>
    </w:docPart>
    <w:docPart>
      <w:docPartPr>
        <w:name w:val="E40E7EF9B09D448BA317D2E3104CA1DF"/>
        <w:category>
          <w:name w:val="General"/>
          <w:gallery w:val="placeholder"/>
        </w:category>
        <w:types>
          <w:type w:val="bbPlcHdr"/>
        </w:types>
        <w:behaviors>
          <w:behavior w:val="content"/>
        </w:behaviors>
        <w:guid w:val="{79AFB629-297B-4A49-8326-0DA31C856374}"/>
      </w:docPartPr>
      <w:docPartBody>
        <w:p w:rsidR="00D71BC8" w:rsidRDefault="00D71BC8">
          <w:pPr>
            <w:pStyle w:val="E40E7EF9B09D448BA317D2E3104CA1DF"/>
          </w:pPr>
          <w:r w:rsidRPr="00F7629D">
            <w:t>NEWS TODAY</w:t>
          </w:r>
        </w:p>
      </w:docPartBody>
    </w:docPart>
    <w:docPart>
      <w:docPartPr>
        <w:name w:val="054573D4F308490AA8DD456DB0700F03"/>
        <w:category>
          <w:name w:val="General"/>
          <w:gallery w:val="placeholder"/>
        </w:category>
        <w:types>
          <w:type w:val="bbPlcHdr"/>
        </w:types>
        <w:behaviors>
          <w:behavior w:val="content"/>
        </w:behaviors>
        <w:guid w:val="{0C3E24FF-A6D2-41B3-99EE-94E64E80A918}"/>
      </w:docPartPr>
      <w:docPartBody>
        <w:p w:rsidR="00D71BC8" w:rsidRDefault="00D71BC8">
          <w:pPr>
            <w:pStyle w:val="054573D4F308490AA8DD456DB0700F03"/>
          </w:pPr>
          <w:r w:rsidRPr="00800A0F">
            <w:t>Issue #10</w:t>
          </w:r>
        </w:p>
      </w:docPartBody>
    </w:docPart>
    <w:docPart>
      <w:docPartPr>
        <w:name w:val="4614464DAAA44FFFBD31A24137A419DF"/>
        <w:category>
          <w:name w:val="General"/>
          <w:gallery w:val="placeholder"/>
        </w:category>
        <w:types>
          <w:type w:val="bbPlcHdr"/>
        </w:types>
        <w:behaviors>
          <w:behavior w:val="content"/>
        </w:behaviors>
        <w:guid w:val="{F9EBC83B-44ED-4B2B-A9CC-63794645096D}"/>
      </w:docPartPr>
      <w:docPartBody>
        <w:p w:rsidR="00D71BC8" w:rsidRDefault="00D71BC8">
          <w:pPr>
            <w:pStyle w:val="4614464DAAA44FFFBD31A24137A419DF"/>
          </w:pPr>
          <w:r w:rsidRPr="00CC3396">
            <w:rPr>
              <w:rStyle w:val="PlaceholderText"/>
            </w:rPr>
            <w:t>Picture Caption: To make your document look professionally produced, Word provides header, footer, cover page, and text box designs that complement each other.</w:t>
          </w:r>
        </w:p>
      </w:docPartBody>
    </w:docPart>
    <w:docPart>
      <w:docPartPr>
        <w:name w:val="D4B5A0CA54F74078A0B63EA8003D3AE3"/>
        <w:category>
          <w:name w:val="General"/>
          <w:gallery w:val="placeholder"/>
        </w:category>
        <w:types>
          <w:type w:val="bbPlcHdr"/>
        </w:types>
        <w:behaviors>
          <w:behavior w:val="content"/>
        </w:behaviors>
        <w:guid w:val="{18CFC137-F572-40AC-9B2C-CDB9E9D8A7D2}"/>
      </w:docPartPr>
      <w:docPartBody>
        <w:p w:rsidR="00D71BC8" w:rsidRDefault="00D71BC8">
          <w:pPr>
            <w:pStyle w:val="D4B5A0CA54F74078A0B63EA8003D3AE3"/>
          </w:pPr>
          <w:r w:rsidRPr="00CC3396">
            <w:t>The latest breaking news of the day</w:t>
          </w:r>
        </w:p>
      </w:docPartBody>
    </w:docPart>
    <w:docPart>
      <w:docPartPr>
        <w:name w:val="93AFC02681A541338A84399F0F8C8DE0"/>
        <w:category>
          <w:name w:val="General"/>
          <w:gallery w:val="placeholder"/>
        </w:category>
        <w:types>
          <w:type w:val="bbPlcHdr"/>
        </w:types>
        <w:behaviors>
          <w:behavior w:val="content"/>
        </w:behaviors>
        <w:guid w:val="{B5E0D84D-9997-4827-816B-E2D95DA36F99}"/>
      </w:docPartPr>
      <w:docPartBody>
        <w:p w:rsidR="00D71BC8" w:rsidRDefault="00D71BC8">
          <w:pPr>
            <w:pStyle w:val="93AFC02681A541338A84399F0F8C8DE0"/>
          </w:pPr>
          <w:r w:rsidRPr="00CC3396">
            <w:t>The latest updates to get you through the day</w:t>
          </w:r>
        </w:p>
      </w:docPartBody>
    </w:docPart>
    <w:docPart>
      <w:docPartPr>
        <w:name w:val="8E3F7E7CA53640FD8E04EC8C72CDD3EE"/>
        <w:category>
          <w:name w:val="General"/>
          <w:gallery w:val="placeholder"/>
        </w:category>
        <w:types>
          <w:type w:val="bbPlcHdr"/>
        </w:types>
        <w:behaviors>
          <w:behavior w:val="content"/>
        </w:behaviors>
        <w:guid w:val="{53211317-C8B9-4305-AFA3-CD8FE22E145B}"/>
      </w:docPartPr>
      <w:docPartBody>
        <w:p w:rsidR="00D71BC8" w:rsidRDefault="00D71BC8">
          <w:pPr>
            <w:pStyle w:val="8E3F7E7CA53640FD8E04EC8C72CDD3EE"/>
          </w:pPr>
          <w:r w:rsidRPr="001D517B">
            <w:rPr>
              <w:rFonts w:eastAsia="Times New Roman"/>
              <w:bCs/>
            </w:rPr>
            <w:t>Mirjam Nilsson</w:t>
          </w:r>
        </w:p>
      </w:docPartBody>
    </w:docPart>
    <w:docPart>
      <w:docPartPr>
        <w:name w:val="779BEA436BAD4DC2B0FA1EDB4AF3BDB6"/>
        <w:category>
          <w:name w:val="General"/>
          <w:gallery w:val="placeholder"/>
        </w:category>
        <w:types>
          <w:type w:val="bbPlcHdr"/>
        </w:types>
        <w:behaviors>
          <w:behavior w:val="content"/>
        </w:behaviors>
        <w:guid w:val="{BF60682B-4655-4421-99F8-2C4A9A7A5D69}"/>
      </w:docPartPr>
      <w:docPartBody>
        <w:p w:rsidR="00D71BC8" w:rsidRDefault="00D71BC8">
          <w:pPr>
            <w:pStyle w:val="779BEA436BAD4DC2B0FA1EDB4AF3BDB6"/>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81C21CA8A66042A7A9D518F611CE0473"/>
        <w:category>
          <w:name w:val="General"/>
          <w:gallery w:val="placeholder"/>
        </w:category>
        <w:types>
          <w:type w:val="bbPlcHdr"/>
        </w:types>
        <w:behaviors>
          <w:behavior w:val="content"/>
        </w:behaviors>
        <w:guid w:val="{A32C6263-01B5-4FC6-BB18-2FBBBAFFDA27}"/>
      </w:docPartPr>
      <w:docPartBody>
        <w:p w:rsidR="00D71BC8" w:rsidRDefault="00D71BC8">
          <w:pPr>
            <w:pStyle w:val="81C21CA8A66042A7A9D518F611CE0473"/>
          </w:pPr>
          <w:r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
      <w:docPartPr>
        <w:name w:val="E5736B71734C4228A4C912D738A82D04"/>
        <w:category>
          <w:name w:val="General"/>
          <w:gallery w:val="placeholder"/>
        </w:category>
        <w:types>
          <w:type w:val="bbPlcHdr"/>
        </w:types>
        <w:behaviors>
          <w:behavior w:val="content"/>
        </w:behaviors>
        <w:guid w:val="{43184ADE-28BB-4BEB-B199-B501CA9B7867}"/>
      </w:docPartPr>
      <w:docPartBody>
        <w:p w:rsidR="00096B25" w:rsidRPr="00CC3396" w:rsidRDefault="00D71BC8" w:rsidP="001D7797">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rsidR="00096B25" w:rsidRPr="00CC3396" w:rsidRDefault="00D71BC8" w:rsidP="00CC3396">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rsidR="00096B25" w:rsidRPr="00CC3396" w:rsidRDefault="00D71BC8" w:rsidP="00CC3396">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D71BC8" w:rsidRDefault="00D71BC8">
          <w:pPr>
            <w:pStyle w:val="E5736B71734C4228A4C912D738A82D04"/>
          </w:pPr>
          <w:r w:rsidRPr="00CC3396">
            <w:t>To make your document look professionally produced, Word provides header, footer, cover page, and text box designs that complement each other. For example, you can add a matching cover page, header, and sidebar.</w:t>
          </w:r>
        </w:p>
      </w:docPartBody>
    </w:docPart>
    <w:docPart>
      <w:docPartPr>
        <w:name w:val="0FD94CCB82944CDD8E16013B212312FD"/>
        <w:category>
          <w:name w:val="General"/>
          <w:gallery w:val="placeholder"/>
        </w:category>
        <w:types>
          <w:type w:val="bbPlcHdr"/>
        </w:types>
        <w:behaviors>
          <w:behavior w:val="content"/>
        </w:behaviors>
        <w:guid w:val="{AA3B0C21-B6BC-4A93-BFE5-C734974A5C20}"/>
      </w:docPartPr>
      <w:docPartBody>
        <w:p w:rsidR="00D71BC8" w:rsidRDefault="00D71BC8">
          <w:pPr>
            <w:pStyle w:val="0FD94CCB82944CDD8E16013B212312FD"/>
          </w:pPr>
          <w:r w:rsidRPr="00C90FFE">
            <w:t>“Video provides a powerful way to help you prove your point.”</w:t>
          </w:r>
        </w:p>
      </w:docPartBody>
    </w:docPart>
    <w:docPart>
      <w:docPartPr>
        <w:name w:val="9473D0E050A440D8ADB928B131A6B553"/>
        <w:category>
          <w:name w:val="General"/>
          <w:gallery w:val="placeholder"/>
        </w:category>
        <w:types>
          <w:type w:val="bbPlcHdr"/>
        </w:types>
        <w:behaviors>
          <w:behavior w:val="content"/>
        </w:behaviors>
        <w:guid w:val="{43DBA6AF-80B1-4E27-A505-EC2F1A6DE89F}"/>
      </w:docPartPr>
      <w:docPartBody>
        <w:p w:rsidR="00D71BC8" w:rsidRDefault="00D71BC8">
          <w:pPr>
            <w:pStyle w:val="9473D0E050A440D8ADB928B131A6B553"/>
          </w:pPr>
          <w:r w:rsidRPr="001D7797">
            <w:t>Mirjam Nilsson</w:t>
          </w:r>
        </w:p>
      </w:docPartBody>
    </w:docPart>
    <w:docPart>
      <w:docPartPr>
        <w:name w:val="B2D4BEC4286A4209812847379D7EB1E9"/>
        <w:category>
          <w:name w:val="General"/>
          <w:gallery w:val="placeholder"/>
        </w:category>
        <w:types>
          <w:type w:val="bbPlcHdr"/>
        </w:types>
        <w:behaviors>
          <w:behavior w:val="content"/>
        </w:behaviors>
        <w:guid w:val="{0E6D63C2-140F-4B3F-8466-F90451B43DAC}"/>
      </w:docPartPr>
      <w:docPartBody>
        <w:p w:rsidR="00096B25" w:rsidRPr="00CC3396" w:rsidRDefault="00D71BC8" w:rsidP="001D7797">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rsidR="00D71BC8" w:rsidRDefault="00D71BC8">
          <w:pPr>
            <w:pStyle w:val="B2D4BEC4286A4209812847379D7EB1E9"/>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roman"/>
    <w:pitch w:val="variable"/>
    <w:sig w:usb0="00000000" w:usb1="10000000" w:usb2="00000000" w:usb3="00000000" w:csb0="80000000" w:csb1="00000000"/>
  </w:font>
  <w:font w:name="Georgia Pro Black">
    <w:altName w:val="Georgia Pro Black"/>
    <w:panose1 w:val="02040A02050405020203"/>
    <w:charset w:val="00"/>
    <w:family w:val="roman"/>
    <w:pitch w:val="variable"/>
    <w:sig w:usb0="800002AF" w:usb1="00000003" w:usb2="00000000" w:usb3="00000000" w:csb0="0000009F" w:csb1="00000000"/>
  </w:font>
  <w:font w:name="Segoe UI">
    <w:panose1 w:val="020B0604020202020204"/>
    <w:charset w:val="00"/>
    <w:family w:val="swiss"/>
    <w:pitch w:val="variable"/>
    <w:sig w:usb0="E4002EFF" w:usb1="C000E47F"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BC8"/>
    <w:rsid w:val="0042285D"/>
    <w:rsid w:val="00D71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56B20676994B97B26339A47AD9BB66">
    <w:name w:val="6D56B20676994B97B26339A47AD9BB66"/>
  </w:style>
  <w:style w:type="paragraph" w:customStyle="1" w:styleId="A78BF27FC1234798B4F1FC891976F281">
    <w:name w:val="A78BF27FC1234798B4F1FC891976F281"/>
  </w:style>
  <w:style w:type="paragraph" w:customStyle="1" w:styleId="817F185FB15A4C3F97870885113A92B5">
    <w:name w:val="817F185FB15A4C3F97870885113A92B5"/>
  </w:style>
  <w:style w:type="paragraph" w:customStyle="1" w:styleId="570DABCD37834394AD3E661109524175">
    <w:name w:val="570DABCD37834394AD3E661109524175"/>
  </w:style>
  <w:style w:type="paragraph" w:customStyle="1" w:styleId="5E11BD1DBD7B4490AC8BE0A5A1C478C7">
    <w:name w:val="5E11BD1DBD7B4490AC8BE0A5A1C478C7"/>
  </w:style>
  <w:style w:type="paragraph" w:customStyle="1" w:styleId="B7707E54067C4BE0BDEBEA8C19DAE5CD">
    <w:name w:val="B7707E54067C4BE0BDEBEA8C19DAE5CD"/>
  </w:style>
  <w:style w:type="paragraph" w:customStyle="1" w:styleId="D4F07F664C494F2F883B71956DF6A4C5">
    <w:name w:val="D4F07F664C494F2F883B71956DF6A4C5"/>
  </w:style>
  <w:style w:type="paragraph" w:customStyle="1" w:styleId="68AF543491C24059A466283BD62E5524">
    <w:name w:val="68AF543491C24059A466283BD62E5524"/>
  </w:style>
  <w:style w:type="paragraph" w:customStyle="1" w:styleId="9B8BA1BC494C49118CFE707F1E836763">
    <w:name w:val="9B8BA1BC494C49118CFE707F1E836763"/>
  </w:style>
  <w:style w:type="paragraph" w:customStyle="1" w:styleId="BEA301F42CC04164B39649287B64849A">
    <w:name w:val="BEA301F42CC04164B39649287B64849A"/>
  </w:style>
  <w:style w:type="paragraph" w:customStyle="1" w:styleId="2ED77A188B2A4133959A2031DD3AE178">
    <w:name w:val="2ED77A188B2A4133959A2031DD3AE178"/>
  </w:style>
  <w:style w:type="paragraph" w:customStyle="1" w:styleId="FD706ABDA9F44CC68624318D7BE3A170">
    <w:name w:val="FD706ABDA9F44CC68624318D7BE3A170"/>
  </w:style>
  <w:style w:type="paragraph" w:customStyle="1" w:styleId="438851F15C9641DD87ED30BA1A6A1D10">
    <w:name w:val="438851F15C9641DD87ED30BA1A6A1D10"/>
  </w:style>
  <w:style w:type="paragraph" w:customStyle="1" w:styleId="E78CA82E9417470B88E2490366727AF4">
    <w:name w:val="E78CA82E9417470B88E2490366727AF4"/>
  </w:style>
  <w:style w:type="paragraph" w:customStyle="1" w:styleId="C162E330B5D641889E44D14CE81E208B">
    <w:name w:val="C162E330B5D641889E44D14CE81E208B"/>
  </w:style>
  <w:style w:type="character" w:styleId="PlaceholderText">
    <w:name w:val="Placeholder Text"/>
    <w:basedOn w:val="DefaultParagraphFont"/>
    <w:uiPriority w:val="99"/>
    <w:semiHidden/>
    <w:rPr>
      <w:color w:val="808080"/>
    </w:rPr>
  </w:style>
  <w:style w:type="paragraph" w:customStyle="1" w:styleId="869F5CAFEDE147EB8AB6EC8B65A8539F">
    <w:name w:val="869F5CAFEDE147EB8AB6EC8B65A8539F"/>
  </w:style>
  <w:style w:type="paragraph" w:customStyle="1" w:styleId="A2A124273EE244B28F59352E17617142">
    <w:name w:val="A2A124273EE244B28F59352E17617142"/>
  </w:style>
  <w:style w:type="paragraph" w:customStyle="1" w:styleId="E87A38424A054FD69B6CF29F1EB02790">
    <w:name w:val="E87A38424A054FD69B6CF29F1EB02790"/>
  </w:style>
  <w:style w:type="paragraph" w:customStyle="1" w:styleId="BAB5D99EB28A4D5891E7DA8DF427D3A5">
    <w:name w:val="BAB5D99EB28A4D5891E7DA8DF427D3A5"/>
  </w:style>
  <w:style w:type="paragraph" w:customStyle="1" w:styleId="FEFCF8244AA2490BBAC00FE26E666F7F">
    <w:name w:val="FEFCF8244AA2490BBAC00FE26E666F7F"/>
  </w:style>
  <w:style w:type="paragraph" w:customStyle="1" w:styleId="B90F5818256541208E92DE785F80B3A2">
    <w:name w:val="B90F5818256541208E92DE785F80B3A2"/>
  </w:style>
  <w:style w:type="paragraph" w:customStyle="1" w:styleId="E87E0C5F01184EB09D2F876155DC6E06">
    <w:name w:val="E87E0C5F01184EB09D2F876155DC6E06"/>
  </w:style>
  <w:style w:type="paragraph" w:customStyle="1" w:styleId="59E9D3F534104AE68FA043F58F1C56BC">
    <w:name w:val="59E9D3F534104AE68FA043F58F1C56BC"/>
  </w:style>
  <w:style w:type="paragraph" w:customStyle="1" w:styleId="16406D32778D4B31A6FD0970DAD454BC">
    <w:name w:val="16406D32778D4B31A6FD0970DAD454BC"/>
  </w:style>
  <w:style w:type="paragraph" w:customStyle="1" w:styleId="9BB657DC91994B469B580CAEB9304D25">
    <w:name w:val="9BB657DC91994B469B580CAEB9304D25"/>
  </w:style>
  <w:style w:type="paragraph" w:customStyle="1" w:styleId="566C360F7D1B4A26A74B8CD31997F005">
    <w:name w:val="566C360F7D1B4A26A74B8CD31997F005"/>
  </w:style>
  <w:style w:type="paragraph" w:customStyle="1" w:styleId="4EFE1072A12D4AC5A4AE1F3BD27012B5">
    <w:name w:val="4EFE1072A12D4AC5A4AE1F3BD27012B5"/>
  </w:style>
  <w:style w:type="paragraph" w:customStyle="1" w:styleId="3709EF335F044D3180C309039800999B">
    <w:name w:val="3709EF335F044D3180C309039800999B"/>
  </w:style>
  <w:style w:type="paragraph" w:customStyle="1" w:styleId="E7A74111FC804576A4FB98F86C19F534">
    <w:name w:val="E7A74111FC804576A4FB98F86C19F534"/>
  </w:style>
  <w:style w:type="paragraph" w:customStyle="1" w:styleId="0C19B5F6670A48F28CC990159BEEDBF1">
    <w:name w:val="0C19B5F6670A48F28CC990159BEEDBF1"/>
  </w:style>
  <w:style w:type="paragraph" w:customStyle="1" w:styleId="D434D1B5B543417FA51E771E6AE18A3D">
    <w:name w:val="D434D1B5B543417FA51E771E6AE18A3D"/>
  </w:style>
  <w:style w:type="paragraph" w:customStyle="1" w:styleId="AF3ED97F00D4430DBECE9FAEAEC8C9C1">
    <w:name w:val="AF3ED97F00D4430DBECE9FAEAEC8C9C1"/>
  </w:style>
  <w:style w:type="paragraph" w:customStyle="1" w:styleId="CBD9258B0A714C66AB8B0F85200AFC64">
    <w:name w:val="CBD9258B0A714C66AB8B0F85200AFC64"/>
  </w:style>
  <w:style w:type="paragraph" w:customStyle="1" w:styleId="66B7A4C80E1D4DFF97816A781F172977">
    <w:name w:val="66B7A4C80E1D4DFF97816A781F172977"/>
  </w:style>
  <w:style w:type="paragraph" w:customStyle="1" w:styleId="EF6252F62D304CD9955B3117AABC7ECD">
    <w:name w:val="EF6252F62D304CD9955B3117AABC7ECD"/>
  </w:style>
  <w:style w:type="paragraph" w:customStyle="1" w:styleId="EBAD6ED6CF9B45CDBB039AAF2030AE55">
    <w:name w:val="EBAD6ED6CF9B45CDBB039AAF2030AE55"/>
  </w:style>
  <w:style w:type="paragraph" w:customStyle="1" w:styleId="C9D18C5353464D0EA305BFEE3A775F1F">
    <w:name w:val="C9D18C5353464D0EA305BFEE3A775F1F"/>
  </w:style>
  <w:style w:type="paragraph" w:customStyle="1" w:styleId="65E21E2B16834C9CAAB18AFB441957AC">
    <w:name w:val="65E21E2B16834C9CAAB18AFB441957AC"/>
  </w:style>
  <w:style w:type="paragraph" w:customStyle="1" w:styleId="35CC073502334922A466A6EDE409F300">
    <w:name w:val="35CC073502334922A466A6EDE409F300"/>
  </w:style>
  <w:style w:type="paragraph" w:customStyle="1" w:styleId="4FE5B44105C9421BA9B16FEB42A2F9B6">
    <w:name w:val="4FE5B44105C9421BA9B16FEB42A2F9B6"/>
  </w:style>
  <w:style w:type="paragraph" w:customStyle="1" w:styleId="E3D44394F00B422BB6ED0390DBA688FF">
    <w:name w:val="E3D44394F00B422BB6ED0390DBA688FF"/>
  </w:style>
  <w:style w:type="paragraph" w:customStyle="1" w:styleId="C6E0F12EED7D4081A730565F2E4F1FBE">
    <w:name w:val="C6E0F12EED7D4081A730565F2E4F1FBE"/>
  </w:style>
  <w:style w:type="paragraph" w:customStyle="1" w:styleId="B10FA1A947304D13A53B0FE28C7F4ABE">
    <w:name w:val="B10FA1A947304D13A53B0FE28C7F4ABE"/>
  </w:style>
  <w:style w:type="paragraph" w:customStyle="1" w:styleId="03835A2BCBAF451CBA752016E4D68CBA">
    <w:name w:val="03835A2BCBAF451CBA752016E4D68CBA"/>
  </w:style>
  <w:style w:type="paragraph" w:customStyle="1" w:styleId="24E5AEDF3C314394A4CB59B8C97F95FC">
    <w:name w:val="24E5AEDF3C314394A4CB59B8C97F95FC"/>
  </w:style>
  <w:style w:type="paragraph" w:customStyle="1" w:styleId="9C5689FD8F1A44038D27F6C8A711239A">
    <w:name w:val="9C5689FD8F1A44038D27F6C8A711239A"/>
  </w:style>
  <w:style w:type="paragraph" w:customStyle="1" w:styleId="46E8621D42C84E8085C954DF96C34367">
    <w:name w:val="46E8621D42C84E8085C954DF96C34367"/>
  </w:style>
  <w:style w:type="paragraph" w:customStyle="1" w:styleId="0093F12F1F9E43A48D3796A1F244E476">
    <w:name w:val="0093F12F1F9E43A48D3796A1F244E476"/>
  </w:style>
  <w:style w:type="paragraph" w:customStyle="1" w:styleId="77A52932A7454C86A1115C93A67C137C">
    <w:name w:val="77A52932A7454C86A1115C93A67C137C"/>
  </w:style>
  <w:style w:type="paragraph" w:customStyle="1" w:styleId="8928B675F1BE4E58868C0B65B13710E5">
    <w:name w:val="8928B675F1BE4E58868C0B65B13710E5"/>
  </w:style>
  <w:style w:type="paragraph" w:customStyle="1" w:styleId="DE5CC8C7A47844C2A91E2C02B3E3DF00">
    <w:name w:val="DE5CC8C7A47844C2A91E2C02B3E3DF00"/>
  </w:style>
  <w:style w:type="paragraph" w:customStyle="1" w:styleId="6482820B56DB403980035D5FC4FCC8A3">
    <w:name w:val="6482820B56DB403980035D5FC4FCC8A3"/>
  </w:style>
  <w:style w:type="paragraph" w:customStyle="1" w:styleId="A76FC43EAA8C41798AE9A8C980D1D6F6">
    <w:name w:val="A76FC43EAA8C41798AE9A8C980D1D6F6"/>
  </w:style>
  <w:style w:type="paragraph" w:customStyle="1" w:styleId="7270E53437D746F6AC6BC72255FFF0C9">
    <w:name w:val="7270E53437D746F6AC6BC72255FFF0C9"/>
  </w:style>
  <w:style w:type="paragraph" w:customStyle="1" w:styleId="9A7CD8DBD578458E97519B856A24B95D">
    <w:name w:val="9A7CD8DBD578458E97519B856A24B95D"/>
  </w:style>
  <w:style w:type="paragraph" w:customStyle="1" w:styleId="932192042C254AA1B19F5C1EB770E168">
    <w:name w:val="932192042C254AA1B19F5C1EB770E168"/>
  </w:style>
  <w:style w:type="paragraph" w:customStyle="1" w:styleId="7D97E7E9F6FB4DD8A3870F82BA6A480E">
    <w:name w:val="7D97E7E9F6FB4DD8A3870F82BA6A480E"/>
  </w:style>
  <w:style w:type="paragraph" w:customStyle="1" w:styleId="B13BC06E2627403EA4C767219AE8C202">
    <w:name w:val="B13BC06E2627403EA4C767219AE8C202"/>
  </w:style>
  <w:style w:type="paragraph" w:customStyle="1" w:styleId="EC05EE3E4714422A89D9B1EC6836BB59">
    <w:name w:val="EC05EE3E4714422A89D9B1EC6836BB59"/>
  </w:style>
  <w:style w:type="paragraph" w:customStyle="1" w:styleId="E8CE12BA4240450A9EE7F35E0C99DAFE">
    <w:name w:val="E8CE12BA4240450A9EE7F35E0C99DAFE"/>
  </w:style>
  <w:style w:type="paragraph" w:customStyle="1" w:styleId="E46ECD2096A84D92BBCAAA145ACB5697">
    <w:name w:val="E46ECD2096A84D92BBCAAA145ACB5697"/>
  </w:style>
  <w:style w:type="paragraph" w:customStyle="1" w:styleId="94A722866EFF497291680BF5CD43F57B">
    <w:name w:val="94A722866EFF497291680BF5CD43F57B"/>
  </w:style>
  <w:style w:type="paragraph" w:customStyle="1" w:styleId="AF42CEBDD3474353A50EF7A3E6437576">
    <w:name w:val="AF42CEBDD3474353A50EF7A3E6437576"/>
  </w:style>
  <w:style w:type="paragraph" w:customStyle="1" w:styleId="F7B4608524FB408BB683A09A6FF7A8CE">
    <w:name w:val="F7B4608524FB408BB683A09A6FF7A8CE"/>
  </w:style>
  <w:style w:type="paragraph" w:customStyle="1" w:styleId="310CB00EE48840899E111BAEBC5DB8EB">
    <w:name w:val="310CB00EE48840899E111BAEBC5DB8EB"/>
  </w:style>
  <w:style w:type="paragraph" w:customStyle="1" w:styleId="54D0804752AF40308D72D2294C798F56">
    <w:name w:val="54D0804752AF40308D72D2294C798F56"/>
  </w:style>
  <w:style w:type="paragraph" w:customStyle="1" w:styleId="140446799FC84AE7A939E6B6D7693878">
    <w:name w:val="140446799FC84AE7A939E6B6D7693878"/>
  </w:style>
  <w:style w:type="paragraph" w:customStyle="1" w:styleId="18E720DB55BF4EB78D6A28CFFB015098">
    <w:name w:val="18E720DB55BF4EB78D6A28CFFB015098"/>
  </w:style>
  <w:style w:type="paragraph" w:customStyle="1" w:styleId="DEC31CC1C630484FB15A55D924ADEB11">
    <w:name w:val="DEC31CC1C630484FB15A55D924ADEB11"/>
  </w:style>
  <w:style w:type="paragraph" w:customStyle="1" w:styleId="1AB89635393847A5BC76294EFD1F2C2E">
    <w:name w:val="1AB89635393847A5BC76294EFD1F2C2E"/>
  </w:style>
  <w:style w:type="paragraph" w:customStyle="1" w:styleId="BCB8672A31EB4E279E5A89507825707C">
    <w:name w:val="BCB8672A31EB4E279E5A89507825707C"/>
  </w:style>
  <w:style w:type="paragraph" w:customStyle="1" w:styleId="9C5EC0EE4B8848038B8A82DA8888BED7">
    <w:name w:val="9C5EC0EE4B8848038B8A82DA8888BED7"/>
  </w:style>
  <w:style w:type="paragraph" w:customStyle="1" w:styleId="E40E7EF9B09D448BA317D2E3104CA1DF">
    <w:name w:val="E40E7EF9B09D448BA317D2E3104CA1DF"/>
  </w:style>
  <w:style w:type="paragraph" w:customStyle="1" w:styleId="054573D4F308490AA8DD456DB0700F03">
    <w:name w:val="054573D4F308490AA8DD456DB0700F03"/>
  </w:style>
  <w:style w:type="paragraph" w:customStyle="1" w:styleId="4614464DAAA44FFFBD31A24137A419DF">
    <w:name w:val="4614464DAAA44FFFBD31A24137A419DF"/>
  </w:style>
  <w:style w:type="paragraph" w:customStyle="1" w:styleId="D4B5A0CA54F74078A0B63EA8003D3AE3">
    <w:name w:val="D4B5A0CA54F74078A0B63EA8003D3AE3"/>
  </w:style>
  <w:style w:type="paragraph" w:customStyle="1" w:styleId="93AFC02681A541338A84399F0F8C8DE0">
    <w:name w:val="93AFC02681A541338A84399F0F8C8DE0"/>
  </w:style>
  <w:style w:type="paragraph" w:customStyle="1" w:styleId="8E3F7E7CA53640FD8E04EC8C72CDD3EE">
    <w:name w:val="8E3F7E7CA53640FD8E04EC8C72CDD3EE"/>
  </w:style>
  <w:style w:type="paragraph" w:customStyle="1" w:styleId="779BEA436BAD4DC2B0FA1EDB4AF3BDB6">
    <w:name w:val="779BEA436BAD4DC2B0FA1EDB4AF3BDB6"/>
  </w:style>
  <w:style w:type="paragraph" w:customStyle="1" w:styleId="81C21CA8A66042A7A9D518F611CE0473">
    <w:name w:val="81C21CA8A66042A7A9D518F611CE0473"/>
  </w:style>
  <w:style w:type="paragraph" w:customStyle="1" w:styleId="E5736B71734C4228A4C912D738A82D04">
    <w:name w:val="E5736B71734C4228A4C912D738A82D04"/>
  </w:style>
  <w:style w:type="paragraph" w:customStyle="1" w:styleId="0FD94CCB82944CDD8E16013B212312FD">
    <w:name w:val="0FD94CCB82944CDD8E16013B212312FD"/>
  </w:style>
  <w:style w:type="paragraph" w:customStyle="1" w:styleId="9473D0E050A440D8ADB928B131A6B553">
    <w:name w:val="9473D0E050A440D8ADB928B131A6B553"/>
  </w:style>
  <w:style w:type="paragraph" w:customStyle="1" w:styleId="B2D4BEC4286A4209812847379D7EB1E9">
    <w:name w:val="B2D4BEC4286A4209812847379D7EB1E9"/>
  </w:style>
  <w:style w:type="paragraph" w:customStyle="1" w:styleId="EB5B78A77CE24EA0A5EB7D0B5D4D83CF">
    <w:name w:val="EB5B78A77CE24EA0A5EB7D0B5D4D83CF"/>
    <w:rsid w:val="00D71B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2.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00B6EBE1-B493-47AF-B1AE-C0630005EA90}">
  <ds:schemaRefs>
    <ds:schemaRef ds:uri="http://schemas.microsoft.com/sharepoint/v3/contenttype/forms"/>
  </ds:schemaRefs>
</ds:datastoreItem>
</file>

<file path=customXml/itemProps4.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C:\Users\ME23970\AppData\Roaming\Microsoft\Templates\Traditional newspaper.dotx</Template>
  <TotalTime>0</TotalTime>
  <Pages>5</Pages>
  <Words>1784</Words>
  <Characters>10172</Characters>
  <Application>Microsoft Office Word</Application>
  <DocSecurity>2</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2022-02-08T13:58:00Z</dcterms:created>
  <dcterms:modified xsi:type="dcterms:W3CDTF">2022-05-19T19:42:00Z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